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7B452" w14:textId="77777777" w:rsidR="00461688" w:rsidRPr="00461688" w:rsidRDefault="00461688" w:rsidP="00461688">
      <w:pPr>
        <w:spacing w:after="280"/>
        <w:jc w:val="center"/>
        <w:rPr>
          <w:rFonts w:asciiTheme="minorHAnsi" w:hAnsiTheme="minorHAnsi" w:cstheme="minorHAnsi"/>
          <w:smallCaps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smallCaps/>
          <w:color w:val="000000"/>
          <w:sz w:val="27"/>
          <w:szCs w:val="27"/>
        </w:rPr>
        <w:t>ANEXO II</w:t>
      </w:r>
    </w:p>
    <w:p w14:paraId="1CEDA693" w14:textId="77777777" w:rsidR="00461688" w:rsidRPr="00461688" w:rsidRDefault="00461688" w:rsidP="00461688">
      <w:pPr>
        <w:spacing w:before="280" w:after="280"/>
        <w:jc w:val="center"/>
        <w:rPr>
          <w:rFonts w:asciiTheme="minorHAnsi" w:hAnsiTheme="minorHAnsi" w:cstheme="minorHAnsi"/>
          <w:smallCaps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smallCaps/>
          <w:color w:val="000000"/>
          <w:sz w:val="27"/>
          <w:szCs w:val="27"/>
        </w:rPr>
        <w:t>FORMULÁRIO DE INSCRIÇÃO</w:t>
      </w:r>
    </w:p>
    <w:p w14:paraId="641C27BF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1. DADOS DO PROPONENTE</w:t>
      </w:r>
    </w:p>
    <w:p w14:paraId="272DBC2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Proponente é pessoa física ou pessoa jurídica?</w:t>
      </w:r>
    </w:p>
    <w:p w14:paraId="20970D7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  ) Pessoa Física</w:t>
      </w:r>
    </w:p>
    <w:p w14:paraId="5DED4388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  ) Pessoa Jurídica</w:t>
      </w:r>
    </w:p>
    <w:p w14:paraId="7244B16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505716C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PARA PESSOA FÍSICA:</w:t>
      </w:r>
    </w:p>
    <w:p w14:paraId="3810F60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Nome Completo:</w:t>
      </w:r>
    </w:p>
    <w:p w14:paraId="7DBA62E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Nome artístico ou nome social (se houver):</w:t>
      </w:r>
    </w:p>
    <w:p w14:paraId="7271DA6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CPF:</w:t>
      </w:r>
    </w:p>
    <w:p w14:paraId="14D4F6E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RG:</w:t>
      </w:r>
    </w:p>
    <w:p w14:paraId="49104F5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Data de nascimento:</w:t>
      </w:r>
    </w:p>
    <w:p w14:paraId="11C06D2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E-mail:</w:t>
      </w:r>
    </w:p>
    <w:p w14:paraId="1E288C59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Telefone:</w:t>
      </w:r>
    </w:p>
    <w:p w14:paraId="149CECA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Endereço completo:</w:t>
      </w:r>
    </w:p>
    <w:p w14:paraId="632E9C1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CEP:</w:t>
      </w:r>
    </w:p>
    <w:p w14:paraId="0E27737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Cidade:</w:t>
      </w:r>
    </w:p>
    <w:p w14:paraId="1A84F319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Estado:</w:t>
      </w:r>
    </w:p>
    <w:p w14:paraId="796EC44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296C822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Você reside em quais dessas áreas?</w:t>
      </w:r>
    </w:p>
    <w:p w14:paraId="42C8F797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Zona urbana central</w:t>
      </w:r>
    </w:p>
    <w:p w14:paraId="32CF404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Zona urbana periférica</w:t>
      </w:r>
    </w:p>
    <w:p w14:paraId="53E10D1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Zona rural</w:t>
      </w:r>
    </w:p>
    <w:p w14:paraId="7BC0723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Área de vulnerabilidade social</w:t>
      </w:r>
    </w:p>
    <w:p w14:paraId="20EA84A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Unidades habitacionais</w:t>
      </w:r>
    </w:p>
    <w:p w14:paraId="5FF0621F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Territórios indígenas (demarcados ou em processo de demarcação)</w:t>
      </w:r>
    </w:p>
    <w:p w14:paraId="23F11C79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 xml:space="preserve">(  ) Comunidades quilombolas (terra titulada ou em processo de titulação, com </w:t>
      </w:r>
      <w:r w:rsidRPr="00461688">
        <w:rPr>
          <w:rFonts w:asciiTheme="minorHAnsi" w:hAnsiTheme="minorHAnsi" w:cstheme="minorHAnsi"/>
          <w:color w:val="000000"/>
          <w:sz w:val="27"/>
          <w:szCs w:val="27"/>
        </w:rPr>
        <w:lastRenderedPageBreak/>
        <w:t>registro na Fundação Palmares)</w:t>
      </w:r>
    </w:p>
    <w:p w14:paraId="73DE264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Áreas atingidas por barragem</w:t>
      </w:r>
    </w:p>
    <w:p w14:paraId="2C70115F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Território de povos e comunidades tradicionais (ribeirinhos, louceiros, cipozeiro, pequizeiros, vazanteiros, povos do mar etc.).</w:t>
      </w:r>
    </w:p>
    <w:p w14:paraId="6257226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43CEDE4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Pertence a alguma comunidade tradicional? </w:t>
      </w:r>
    </w:p>
    <w:p w14:paraId="7231E0A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Não pertenço a comunidade tradicional</w:t>
      </w:r>
    </w:p>
    <w:p w14:paraId="7E84032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Comunidades Extrativistas</w:t>
      </w:r>
    </w:p>
    <w:p w14:paraId="297956D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Comunidades Ribeirinhas</w:t>
      </w:r>
    </w:p>
    <w:p w14:paraId="2F04689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Comunidades Rurais</w:t>
      </w:r>
    </w:p>
    <w:p w14:paraId="572C57F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Indígenas</w:t>
      </w:r>
    </w:p>
    <w:p w14:paraId="5B36AD8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Povos Ciganos</w:t>
      </w:r>
    </w:p>
    <w:p w14:paraId="5BAB692F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Pescadores(as) Artesanais</w:t>
      </w:r>
    </w:p>
    <w:p w14:paraId="59EF0DCF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Povos de Terreiro</w:t>
      </w:r>
    </w:p>
    <w:p w14:paraId="42F1A0F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Quilombolas</w:t>
      </w:r>
    </w:p>
    <w:p w14:paraId="4AB899E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Outra comunidade tradicional</w:t>
      </w:r>
    </w:p>
    <w:p w14:paraId="26F587B7" w14:textId="77777777" w:rsidR="00461688" w:rsidRPr="00461688" w:rsidRDefault="00461688" w:rsidP="00461688">
      <w:pPr>
        <w:spacing w:before="280" w:after="280"/>
        <w:rPr>
          <w:rFonts w:asciiTheme="minorHAnsi" w:eastAsia="Times New Roman" w:hAnsiTheme="minorHAnsi" w:cstheme="minorHAnsi"/>
          <w:color w:val="000000"/>
          <w:sz w:val="27"/>
          <w:szCs w:val="27"/>
        </w:rPr>
      </w:pPr>
      <w:r w:rsidRPr="00461688">
        <w:rPr>
          <w:rFonts w:asciiTheme="minorHAnsi" w:eastAsia="Times New Roman" w:hAnsiTheme="minorHAnsi" w:cstheme="minorHAnsi"/>
          <w:color w:val="000000"/>
          <w:sz w:val="27"/>
          <w:szCs w:val="27"/>
        </w:rPr>
        <w:t> </w:t>
      </w:r>
    </w:p>
    <w:p w14:paraId="34644BE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Gênero:</w:t>
      </w:r>
    </w:p>
    <w:p w14:paraId="06C191C7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Mulher cisgênero</w:t>
      </w:r>
    </w:p>
    <w:p w14:paraId="4B02282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Homem cisgênero</w:t>
      </w:r>
    </w:p>
    <w:p w14:paraId="2CCA539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Mulher Transgênero</w:t>
      </w:r>
    </w:p>
    <w:p w14:paraId="68F61E1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Homem Transgênero</w:t>
      </w:r>
    </w:p>
    <w:p w14:paraId="44ECA4A8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Pessoa Não Binária</w:t>
      </w:r>
    </w:p>
    <w:p w14:paraId="45758E2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Não informar</w:t>
      </w:r>
    </w:p>
    <w:p w14:paraId="49DA84A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5F20778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Raça, cor ou etnia:</w:t>
      </w:r>
    </w:p>
    <w:p w14:paraId="7B97377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Branca</w:t>
      </w:r>
    </w:p>
    <w:p w14:paraId="7338730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Preta</w:t>
      </w:r>
    </w:p>
    <w:p w14:paraId="57A1AB6F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lastRenderedPageBreak/>
        <w:t>(  ) Parda</w:t>
      </w:r>
    </w:p>
    <w:p w14:paraId="703A9DB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Indígena</w:t>
      </w:r>
    </w:p>
    <w:p w14:paraId="13C12789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Amarela</w:t>
      </w:r>
    </w:p>
    <w:p w14:paraId="7416732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1C4BBA5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Você é uma Pessoa com Deficiência - PCD?</w:t>
      </w:r>
    </w:p>
    <w:p w14:paraId="20377CAF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  ) Sim</w:t>
      </w:r>
    </w:p>
    <w:p w14:paraId="0BB7157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  ) Não</w:t>
      </w:r>
    </w:p>
    <w:p w14:paraId="09BEA862" w14:textId="77777777" w:rsidR="00461688" w:rsidRPr="00461688" w:rsidRDefault="00461688" w:rsidP="00461688">
      <w:pPr>
        <w:spacing w:before="280" w:after="280"/>
        <w:rPr>
          <w:rFonts w:asciiTheme="minorHAnsi" w:eastAsia="Times New Roman" w:hAnsiTheme="minorHAnsi" w:cstheme="minorHAnsi"/>
          <w:color w:val="000000"/>
          <w:sz w:val="27"/>
          <w:szCs w:val="27"/>
        </w:rPr>
      </w:pPr>
      <w:r w:rsidRPr="00461688">
        <w:rPr>
          <w:rFonts w:asciiTheme="minorHAnsi" w:eastAsia="Times New Roman" w:hAnsiTheme="minorHAnsi" w:cstheme="minorHAnsi"/>
          <w:color w:val="000000"/>
          <w:sz w:val="27"/>
          <w:szCs w:val="27"/>
        </w:rPr>
        <w:t> </w:t>
      </w:r>
    </w:p>
    <w:p w14:paraId="724E75A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Caso tenha marcado "sim", qual tipo de deficiência?</w:t>
      </w:r>
    </w:p>
    <w:p w14:paraId="4703FDB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Auditiva</w:t>
      </w:r>
    </w:p>
    <w:p w14:paraId="7F28B63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Física</w:t>
      </w:r>
    </w:p>
    <w:p w14:paraId="57E3FF7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Intelectual</w:t>
      </w:r>
    </w:p>
    <w:p w14:paraId="60CBCF18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Múltipla</w:t>
      </w:r>
    </w:p>
    <w:p w14:paraId="05D4B047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Visual</w:t>
      </w:r>
    </w:p>
    <w:p w14:paraId="4B7B3E21" w14:textId="77777777" w:rsidR="00461688" w:rsidRPr="00461688" w:rsidRDefault="00461688" w:rsidP="00461688">
      <w:pPr>
        <w:spacing w:before="280" w:after="280"/>
        <w:rPr>
          <w:rFonts w:asciiTheme="minorHAnsi" w:eastAsia="Times New Roman" w:hAnsiTheme="minorHAnsi" w:cstheme="minorHAnsi"/>
          <w:color w:val="000000"/>
          <w:sz w:val="27"/>
          <w:szCs w:val="27"/>
        </w:rPr>
      </w:pPr>
      <w:r w:rsidRPr="00461688">
        <w:rPr>
          <w:rFonts w:asciiTheme="minorHAnsi" w:eastAsia="Times New Roman" w:hAnsiTheme="minorHAnsi" w:cstheme="minorHAnsi"/>
          <w:color w:val="000000"/>
          <w:sz w:val="27"/>
          <w:szCs w:val="27"/>
        </w:rPr>
        <w:t> </w:t>
      </w:r>
    </w:p>
    <w:p w14:paraId="520B438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 Qual o seu grau de escolaridade?</w:t>
      </w:r>
    </w:p>
    <w:p w14:paraId="1529FC6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Não tenho Educação Formal</w:t>
      </w:r>
    </w:p>
    <w:p w14:paraId="06C44F37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Ensino Fundamental Incompleto</w:t>
      </w:r>
    </w:p>
    <w:p w14:paraId="341F9E0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Ensino Fundamental Completo</w:t>
      </w:r>
    </w:p>
    <w:p w14:paraId="3BFDB94C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Ensino Médio Incompleto</w:t>
      </w:r>
    </w:p>
    <w:p w14:paraId="0FBA7B2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Ensino Médio Completo</w:t>
      </w:r>
    </w:p>
    <w:p w14:paraId="0012E87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Curso Técnico Completo</w:t>
      </w:r>
    </w:p>
    <w:p w14:paraId="706C4B7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Ensino Superior Incompleto</w:t>
      </w:r>
    </w:p>
    <w:p w14:paraId="0598A75F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Ensino Superior Completo</w:t>
      </w:r>
    </w:p>
    <w:p w14:paraId="4C59A82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Pós Graduação Completo</w:t>
      </w:r>
    </w:p>
    <w:p w14:paraId="269596D3" w14:textId="4AA77264" w:rsidR="00461688" w:rsidRDefault="00461688" w:rsidP="00461688">
      <w:pPr>
        <w:spacing w:before="280" w:after="280"/>
        <w:rPr>
          <w:rFonts w:asciiTheme="minorHAnsi" w:eastAsia="Times New Roman" w:hAnsiTheme="minorHAnsi" w:cstheme="minorHAnsi"/>
          <w:color w:val="000000"/>
          <w:sz w:val="27"/>
          <w:szCs w:val="27"/>
        </w:rPr>
      </w:pPr>
      <w:r w:rsidRPr="00461688">
        <w:rPr>
          <w:rFonts w:asciiTheme="minorHAnsi" w:eastAsia="Times New Roman" w:hAnsiTheme="minorHAnsi" w:cstheme="minorHAnsi"/>
          <w:color w:val="000000"/>
          <w:sz w:val="27"/>
          <w:szCs w:val="27"/>
        </w:rPr>
        <w:t> </w:t>
      </w:r>
    </w:p>
    <w:p w14:paraId="14DC324F" w14:textId="77777777" w:rsidR="00461688" w:rsidRPr="00461688" w:rsidRDefault="00461688" w:rsidP="00461688">
      <w:pPr>
        <w:spacing w:before="280" w:after="280"/>
        <w:rPr>
          <w:rFonts w:asciiTheme="minorHAnsi" w:eastAsia="Times New Roman" w:hAnsiTheme="minorHAnsi" w:cstheme="minorHAnsi"/>
          <w:color w:val="000000"/>
          <w:sz w:val="27"/>
          <w:szCs w:val="27"/>
        </w:rPr>
      </w:pPr>
    </w:p>
    <w:p w14:paraId="53C7D34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lastRenderedPageBreak/>
        <w:t>Qual a sua renda mensal fixa individual (média mensal bruta aproximada) nos últimos 3 meses?</w:t>
      </w:r>
    </w:p>
    <w:p w14:paraId="34010E3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(Calcule fazendo uma média das suas remunerações nos últimos 3 meses. Em 2023, o salário mínimo foi fixado em R$ 1.320,00.)</w:t>
      </w:r>
    </w:p>
    <w:p w14:paraId="278BB33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Nenhuma renda.</w:t>
      </w:r>
    </w:p>
    <w:p w14:paraId="35663CC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Até 1 salário mínimo</w:t>
      </w:r>
    </w:p>
    <w:p w14:paraId="2E35D62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De 1 a 3 salários mínimos</w:t>
      </w:r>
    </w:p>
    <w:p w14:paraId="6264D9A0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De 3 a 5 salários mínimos</w:t>
      </w:r>
    </w:p>
    <w:p w14:paraId="51FDB1F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De 5 a 8 salários mínimos</w:t>
      </w:r>
    </w:p>
    <w:p w14:paraId="0CA0CDE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De 8 a 10 salários mínimos</w:t>
      </w:r>
    </w:p>
    <w:p w14:paraId="100734B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Acima de 10 salários mínimos</w:t>
      </w:r>
    </w:p>
    <w:p w14:paraId="7F7D18C1" w14:textId="77777777" w:rsidR="00461688" w:rsidRPr="00461688" w:rsidRDefault="00461688" w:rsidP="00461688">
      <w:pPr>
        <w:spacing w:before="280" w:after="280"/>
        <w:rPr>
          <w:rFonts w:asciiTheme="minorHAnsi" w:eastAsia="Times New Roman" w:hAnsiTheme="minorHAnsi" w:cstheme="minorHAnsi"/>
          <w:color w:val="000000"/>
          <w:sz w:val="27"/>
          <w:szCs w:val="27"/>
        </w:rPr>
      </w:pPr>
      <w:r w:rsidRPr="00461688">
        <w:rPr>
          <w:rFonts w:asciiTheme="minorHAnsi" w:eastAsia="Times New Roman" w:hAnsiTheme="minorHAnsi" w:cstheme="minorHAnsi"/>
          <w:color w:val="000000"/>
          <w:sz w:val="27"/>
          <w:szCs w:val="27"/>
        </w:rPr>
        <w:t> </w:t>
      </w:r>
    </w:p>
    <w:p w14:paraId="7D2B95A0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Você é beneficiário de algum programa social? </w:t>
      </w:r>
    </w:p>
    <w:p w14:paraId="0C18228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Não</w:t>
      </w:r>
    </w:p>
    <w:p w14:paraId="14F12AD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Bolsa família</w:t>
      </w:r>
    </w:p>
    <w:p w14:paraId="03059B3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Benefício de Prestação Continuada</w:t>
      </w:r>
    </w:p>
    <w:p w14:paraId="091FE19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Programa de Erradicação do Trabalho Infantil</w:t>
      </w:r>
    </w:p>
    <w:p w14:paraId="271E7DE8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Garantia-Safra</w:t>
      </w:r>
    </w:p>
    <w:p w14:paraId="57D0F72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Seguro-Defeso</w:t>
      </w:r>
    </w:p>
    <w:p w14:paraId="06A6618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Outro</w:t>
      </w:r>
    </w:p>
    <w:p w14:paraId="37F77B37" w14:textId="77777777" w:rsidR="00461688" w:rsidRPr="00461688" w:rsidRDefault="00461688" w:rsidP="00461688">
      <w:pPr>
        <w:spacing w:before="280" w:after="280"/>
        <w:rPr>
          <w:rFonts w:asciiTheme="minorHAnsi" w:eastAsia="Times New Roman" w:hAnsiTheme="minorHAnsi" w:cstheme="minorHAnsi"/>
          <w:color w:val="000000"/>
          <w:sz w:val="27"/>
          <w:szCs w:val="27"/>
        </w:rPr>
      </w:pPr>
      <w:r w:rsidRPr="00461688">
        <w:rPr>
          <w:rFonts w:asciiTheme="minorHAnsi" w:eastAsia="Times New Roman" w:hAnsiTheme="minorHAnsi" w:cstheme="minorHAnsi"/>
          <w:color w:val="000000"/>
          <w:sz w:val="27"/>
          <w:szCs w:val="27"/>
        </w:rPr>
        <w:t> </w:t>
      </w:r>
    </w:p>
    <w:p w14:paraId="2C3EAF4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Vai concorrer às cotas ?</w:t>
      </w:r>
    </w:p>
    <w:p w14:paraId="7BD7A09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   ) Sim               (    ) Não</w:t>
      </w:r>
    </w:p>
    <w:p w14:paraId="1A37D017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6A36CE1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Se sim. Qual? </w:t>
      </w:r>
    </w:p>
    <w:p w14:paraId="538DD42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   ) Pessoa negra</w:t>
      </w:r>
    </w:p>
    <w:p w14:paraId="031096B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  ) Pessoa indígena</w:t>
      </w:r>
    </w:p>
    <w:p w14:paraId="2E71B275" w14:textId="77777777" w:rsidR="00461688" w:rsidRPr="00461688" w:rsidRDefault="00461688" w:rsidP="00461688">
      <w:pPr>
        <w:spacing w:before="280" w:after="280"/>
        <w:rPr>
          <w:rFonts w:asciiTheme="minorHAnsi" w:eastAsia="Times New Roman" w:hAnsiTheme="minorHAnsi" w:cstheme="minorHAnsi"/>
          <w:color w:val="000000"/>
          <w:sz w:val="27"/>
          <w:szCs w:val="27"/>
        </w:rPr>
      </w:pPr>
      <w:r w:rsidRPr="00461688">
        <w:rPr>
          <w:rFonts w:asciiTheme="minorHAnsi" w:eastAsia="Times New Roman" w:hAnsiTheme="minorHAnsi" w:cstheme="minorHAnsi"/>
          <w:color w:val="000000"/>
          <w:sz w:val="27"/>
          <w:szCs w:val="27"/>
        </w:rPr>
        <w:t> </w:t>
      </w:r>
    </w:p>
    <w:p w14:paraId="5AD8082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lastRenderedPageBreak/>
        <w:t>Qual a sua principal função/profissão no campo artístico e cultural?</w:t>
      </w:r>
    </w:p>
    <w:p w14:paraId="2CBD7BE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   ) Artista, Artesão(a), Brincante, Criador(a) e afins.</w:t>
      </w:r>
    </w:p>
    <w:p w14:paraId="7C46846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   ) Instrutor(a), oficineiro(a), educador(a) artístico(a)-cultural e afins.</w:t>
      </w:r>
    </w:p>
    <w:p w14:paraId="3851AA6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   ) Curador(a), Programador(a) e afins.</w:t>
      </w:r>
    </w:p>
    <w:p w14:paraId="3002DC3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   ) Produtor(a)</w:t>
      </w:r>
    </w:p>
    <w:p w14:paraId="78C685D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   ) Gestor(a)</w:t>
      </w:r>
    </w:p>
    <w:p w14:paraId="730A5A5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   ) Técnico(a)</w:t>
      </w:r>
    </w:p>
    <w:p w14:paraId="6F3944A0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   ) Consultor(a), Pesquisador(a) e afins.</w:t>
      </w:r>
    </w:p>
    <w:p w14:paraId="030A99C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   )________________________________________________Outro(a)s</w:t>
      </w:r>
    </w:p>
    <w:p w14:paraId="48BB01B3" w14:textId="77777777" w:rsidR="00461688" w:rsidRPr="00461688" w:rsidRDefault="00461688" w:rsidP="00461688">
      <w:pPr>
        <w:spacing w:before="280" w:after="280"/>
        <w:rPr>
          <w:rFonts w:asciiTheme="minorHAnsi" w:eastAsia="Times New Roman" w:hAnsiTheme="minorHAnsi" w:cstheme="minorHAnsi"/>
          <w:color w:val="000000"/>
          <w:sz w:val="27"/>
          <w:szCs w:val="27"/>
        </w:rPr>
      </w:pPr>
      <w:r w:rsidRPr="00461688">
        <w:rPr>
          <w:rFonts w:asciiTheme="minorHAnsi" w:eastAsia="Times New Roman" w:hAnsiTheme="minorHAnsi" w:cstheme="minorHAnsi"/>
          <w:color w:val="000000"/>
          <w:sz w:val="27"/>
          <w:szCs w:val="27"/>
        </w:rPr>
        <w:t> </w:t>
      </w:r>
    </w:p>
    <w:p w14:paraId="493CFAA8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Você está representando um coletivo (sem CNPJ)?</w:t>
      </w:r>
    </w:p>
    <w:p w14:paraId="4368EC9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Não</w:t>
      </w:r>
    </w:p>
    <w:p w14:paraId="2B48B2AC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Sim</w:t>
      </w:r>
    </w:p>
    <w:p w14:paraId="1EFB403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Caso tenha respondido "sim":</w:t>
      </w:r>
    </w:p>
    <w:p w14:paraId="27DB1549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Nome do coletivo:</w:t>
      </w:r>
    </w:p>
    <w:p w14:paraId="1ACC57CE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Ano de Criação:</w:t>
      </w:r>
    </w:p>
    <w:p w14:paraId="2C513BD9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Quantas pessoas fazem parte do coletivo?</w:t>
      </w:r>
    </w:p>
    <w:p w14:paraId="4371CEA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Nome completo e CPF das pessoas que compõem o coletivo:</w:t>
      </w:r>
    </w:p>
    <w:p w14:paraId="00116F7B" w14:textId="77777777" w:rsidR="00461688" w:rsidRPr="00461688" w:rsidRDefault="00461688" w:rsidP="00461688">
      <w:pPr>
        <w:spacing w:before="280" w:after="280"/>
        <w:rPr>
          <w:rFonts w:asciiTheme="minorHAnsi" w:eastAsia="Times New Roman" w:hAnsiTheme="minorHAnsi" w:cstheme="minorHAnsi"/>
          <w:color w:val="000000"/>
          <w:sz w:val="27"/>
          <w:szCs w:val="27"/>
        </w:rPr>
      </w:pPr>
      <w:r w:rsidRPr="00461688">
        <w:rPr>
          <w:rFonts w:asciiTheme="minorHAnsi" w:eastAsia="Times New Roman" w:hAnsiTheme="minorHAnsi" w:cstheme="minorHAnsi"/>
          <w:color w:val="000000"/>
          <w:sz w:val="27"/>
          <w:szCs w:val="27"/>
        </w:rPr>
        <w:t> </w:t>
      </w:r>
    </w:p>
    <w:p w14:paraId="37EE6580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PARA PESSOA JURÍDICA:</w:t>
      </w:r>
    </w:p>
    <w:p w14:paraId="4FB8B299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Razão Social</w:t>
      </w:r>
    </w:p>
    <w:p w14:paraId="7BA8698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Nome fantasia</w:t>
      </w:r>
    </w:p>
    <w:p w14:paraId="06E63B7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CNPJ</w:t>
      </w:r>
    </w:p>
    <w:p w14:paraId="4984E83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Endereço da sede:</w:t>
      </w:r>
    </w:p>
    <w:p w14:paraId="0ACDCD4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Cidade:</w:t>
      </w:r>
    </w:p>
    <w:p w14:paraId="1449700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Estado:</w:t>
      </w:r>
    </w:p>
    <w:p w14:paraId="605B250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Número de representantes legais</w:t>
      </w:r>
    </w:p>
    <w:p w14:paraId="23A7E2F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Nome do representante legal</w:t>
      </w:r>
    </w:p>
    <w:p w14:paraId="7ABA253E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lastRenderedPageBreak/>
        <w:t>CPF do representante legal</w:t>
      </w:r>
    </w:p>
    <w:p w14:paraId="5233B8B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E-mail do representante legal</w:t>
      </w:r>
    </w:p>
    <w:p w14:paraId="2542A57E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Telefone do representante legal</w:t>
      </w:r>
    </w:p>
    <w:p w14:paraId="08D39829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3881180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Gênero do representante legal</w:t>
      </w:r>
    </w:p>
    <w:p w14:paraId="4B8310FE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Mulher cisgênero</w:t>
      </w:r>
    </w:p>
    <w:p w14:paraId="7E2FBB4F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Homem cisgênero</w:t>
      </w:r>
    </w:p>
    <w:p w14:paraId="0831BA2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Mulher Transgênero</w:t>
      </w:r>
    </w:p>
    <w:p w14:paraId="76BEB50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Homem Transgênero</w:t>
      </w:r>
    </w:p>
    <w:p w14:paraId="0D344928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Não BináriaBinárie</w:t>
      </w:r>
    </w:p>
    <w:p w14:paraId="29E7353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Não informar</w:t>
      </w:r>
    </w:p>
    <w:p w14:paraId="25F11C8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2DDF4A1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Raça/cor/etnia do representante legal</w:t>
      </w:r>
    </w:p>
    <w:p w14:paraId="6A2959C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Branca</w:t>
      </w:r>
    </w:p>
    <w:p w14:paraId="4F65D479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Preta</w:t>
      </w:r>
    </w:p>
    <w:p w14:paraId="1095141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Parda</w:t>
      </w:r>
    </w:p>
    <w:p w14:paraId="423103BC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   ) Amarela</w:t>
      </w:r>
    </w:p>
    <w:p w14:paraId="6D69186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Indígena</w:t>
      </w:r>
    </w:p>
    <w:p w14:paraId="73DA8188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20A8355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Representante legal é pessoa com deficiência - PCD?</w:t>
      </w:r>
    </w:p>
    <w:p w14:paraId="7012487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  ) Sim</w:t>
      </w:r>
    </w:p>
    <w:p w14:paraId="087276C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  ) Não</w:t>
      </w:r>
    </w:p>
    <w:p w14:paraId="2A43E58C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09C9EE40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Caso tenha marcado "sim" qual o tipo de deficiência?</w:t>
      </w:r>
    </w:p>
    <w:p w14:paraId="22C5BE2E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Auditiva</w:t>
      </w:r>
    </w:p>
    <w:p w14:paraId="171DB5A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Física</w:t>
      </w:r>
    </w:p>
    <w:p w14:paraId="69CE20A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Intelectual</w:t>
      </w:r>
    </w:p>
    <w:p w14:paraId="23C6A857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Múltipla</w:t>
      </w:r>
    </w:p>
    <w:p w14:paraId="1734E20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Visual</w:t>
      </w:r>
    </w:p>
    <w:p w14:paraId="62CF1661" w14:textId="77777777" w:rsidR="00461688" w:rsidRPr="00461688" w:rsidRDefault="00461688" w:rsidP="00461688">
      <w:pPr>
        <w:spacing w:before="280" w:after="280"/>
        <w:rPr>
          <w:rFonts w:asciiTheme="minorHAnsi" w:eastAsia="Times New Roman" w:hAnsiTheme="minorHAnsi" w:cstheme="minorHAnsi"/>
          <w:color w:val="000000"/>
          <w:sz w:val="27"/>
          <w:szCs w:val="27"/>
        </w:rPr>
      </w:pPr>
      <w:r w:rsidRPr="00461688">
        <w:rPr>
          <w:rFonts w:asciiTheme="minorHAnsi" w:eastAsia="Times New Roman" w:hAnsiTheme="minorHAnsi" w:cstheme="minorHAnsi"/>
          <w:color w:val="000000"/>
          <w:sz w:val="27"/>
          <w:szCs w:val="27"/>
        </w:rPr>
        <w:lastRenderedPageBreak/>
        <w:t> </w:t>
      </w:r>
    </w:p>
    <w:p w14:paraId="3D9A7529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Escolaridade do representante legal</w:t>
      </w:r>
    </w:p>
    <w:p w14:paraId="698D6B47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Não tenho Educação Formal</w:t>
      </w:r>
    </w:p>
    <w:p w14:paraId="7159644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Ensino Fundamental Incompleto</w:t>
      </w:r>
    </w:p>
    <w:p w14:paraId="0D68B75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Ensino Fundamental Completo</w:t>
      </w:r>
    </w:p>
    <w:p w14:paraId="054E12EC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Ensino Médio Incompleto</w:t>
      </w:r>
    </w:p>
    <w:p w14:paraId="1F388F7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Ensino Médio Completo</w:t>
      </w:r>
    </w:p>
    <w:p w14:paraId="57E3EC98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Curso Técnico completo</w:t>
      </w:r>
    </w:p>
    <w:p w14:paraId="5DF85770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Ensino Superior Incompleto</w:t>
      </w:r>
    </w:p>
    <w:p w14:paraId="1B3F43D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Ensino Superior Completo</w:t>
      </w:r>
    </w:p>
    <w:p w14:paraId="6519AAD9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Pós Graduação completo</w:t>
      </w:r>
    </w:p>
    <w:p w14:paraId="24BC45B0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65CA384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2. DADOS DO PROJETO</w:t>
      </w:r>
    </w:p>
    <w:p w14:paraId="19DD85E9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b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Nome do Projeto:</w:t>
      </w:r>
    </w:p>
    <w:p w14:paraId="62670320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</w:p>
    <w:p w14:paraId="24EFC768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b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Escolha a categoria a que vai concorrer: </w:t>
      </w:r>
    </w:p>
    <w:p w14:paraId="1DC1A00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</w:p>
    <w:p w14:paraId="2824C559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Descrição do projeto</w:t>
      </w:r>
    </w:p>
    <w:p w14:paraId="25B39F88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(Na descrição, você deve apresentar informações gerais sobre o seu projeto. Algumas perguntas orientadoras: O que você realizará com o projeto? Porque ele é importante para a sociedade? Como a ideia do projeto surgiu? Conte sobre o contexto de realização.)</w:t>
      </w:r>
    </w:p>
    <w:p w14:paraId="76FBE0B8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br/>
      </w: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Objetivos do projeto</w:t>
      </w:r>
    </w:p>
    <w:p w14:paraId="37E8FB8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(Neste campo, você deve propor objetivos para o seu projeto, ou seja, deve informar o que você pretende alcançar com a realização do projeto. É importante que você seja breve e proponha entre três a cinco objetivos.)</w:t>
      </w:r>
      <w:r w:rsidRPr="00461688">
        <w:rPr>
          <w:rFonts w:asciiTheme="minorHAnsi" w:hAnsiTheme="minorHAnsi" w:cstheme="minorHAnsi"/>
          <w:color w:val="000000"/>
          <w:sz w:val="27"/>
          <w:szCs w:val="27"/>
        </w:rPr>
        <w:br/>
        <w:t> </w:t>
      </w:r>
    </w:p>
    <w:p w14:paraId="0005B66C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Metas</w:t>
      </w:r>
    </w:p>
    <w:p w14:paraId="7633FAF0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 xml:space="preserve">(Neste espaço, é necessário detalhar os objetivos em pequenas ações e/ou resultados que sejam quantificáveis. Por exemplo: Realização de 02 oficinas de artes </w:t>
      </w:r>
      <w:r w:rsidRPr="00461688">
        <w:rPr>
          <w:rFonts w:asciiTheme="minorHAnsi" w:hAnsiTheme="minorHAnsi" w:cstheme="minorHAnsi"/>
          <w:color w:val="000000"/>
          <w:sz w:val="27"/>
          <w:szCs w:val="27"/>
        </w:rPr>
        <w:lastRenderedPageBreak/>
        <w:t>circenses; Confecção de 80 figurinos; 120 pessoas idosas beneficiadas.)</w:t>
      </w:r>
    </w:p>
    <w:p w14:paraId="432EC1C0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73CBAE0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Perfil do público a ser atingido pelo projeto</w:t>
      </w:r>
    </w:p>
    <w:p w14:paraId="67E1179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14:paraId="4153DBA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br/>
      </w: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 xml:space="preserve">Qual o perfil do público do seu projeto? </w:t>
      </w:r>
      <w:r w:rsidRPr="00461688">
        <w:rPr>
          <w:rFonts w:asciiTheme="minorHAnsi" w:hAnsiTheme="minorHAnsi" w:cstheme="minorHAnsi"/>
          <w:color w:val="000000"/>
          <w:sz w:val="27"/>
          <w:szCs w:val="27"/>
        </w:rPr>
        <w:t>(Ex.: crianças, idosos, jovens, pessoas com deficiência, etc)</w:t>
      </w:r>
    </w:p>
    <w:p w14:paraId="491E1B3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</w:p>
    <w:p w14:paraId="2306D16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Medidas de acessibilidade empregadas no projeto</w:t>
      </w:r>
    </w:p>
    <w:p w14:paraId="579BBCF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(Marque quais medidas de acessibilidade serão implementadas ou estarão disponíveis para a participação de pessoas com deficiência)</w:t>
      </w:r>
    </w:p>
    <w:p w14:paraId="0CAC8508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Acessibilidade arquitetônica: </w:t>
      </w:r>
    </w:p>
    <w:p w14:paraId="517833B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rotas acessíveis, com espaço de manobra para cadeira de rodas; </w:t>
      </w:r>
    </w:p>
    <w:p w14:paraId="0B64A29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piso tátil; </w:t>
      </w:r>
    </w:p>
    <w:p w14:paraId="2EBF1E2E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rampas; </w:t>
      </w:r>
    </w:p>
    <w:p w14:paraId="74F5869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elevadores adequados para pessoas com deficiência; </w:t>
      </w:r>
    </w:p>
    <w:p w14:paraId="0A38BAA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corrimãos e guarda-corpos; </w:t>
      </w:r>
    </w:p>
    <w:p w14:paraId="3D5C6477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banheiros femininos e masculinos adaptados para pessoas com deficiência; </w:t>
      </w:r>
    </w:p>
    <w:p w14:paraId="1C8708FE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vagas de estacionamento para pessoas com deficiência; </w:t>
      </w:r>
    </w:p>
    <w:p w14:paraId="0370B100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assentos para pessoas obesas; </w:t>
      </w:r>
    </w:p>
    <w:p w14:paraId="1542ED5F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iluminação adequada; </w:t>
      </w:r>
    </w:p>
    <w:p w14:paraId="43991AF8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 ) Outra ___________________</w:t>
      </w:r>
    </w:p>
    <w:p w14:paraId="63AC848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6C65AA4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Acessibilidade comunicacional:  </w:t>
      </w:r>
    </w:p>
    <w:p w14:paraId="1342413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a Língua Brasileira de Sinais - Libras; </w:t>
      </w:r>
    </w:p>
    <w:p w14:paraId="6FCC58CE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o sistema Braille; </w:t>
      </w:r>
    </w:p>
    <w:p w14:paraId="0D77CCC7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lastRenderedPageBreak/>
        <w:t>(  ) o sistema de sinalização ou comunicação tátil; </w:t>
      </w:r>
    </w:p>
    <w:p w14:paraId="47F79E2C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a audiodescrição; </w:t>
      </w:r>
    </w:p>
    <w:p w14:paraId="017BDA7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as legendas;  </w:t>
      </w:r>
    </w:p>
    <w:p w14:paraId="077826C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a linguagem simples; </w:t>
      </w:r>
    </w:p>
    <w:p w14:paraId="277542B8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textos adaptados para leitores de tela; e </w:t>
      </w:r>
    </w:p>
    <w:p w14:paraId="588D4D5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Outra ______________________________</w:t>
      </w:r>
    </w:p>
    <w:p w14:paraId="3FDC150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791F5B3F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Acessibilidade atitudinal:  </w:t>
      </w:r>
    </w:p>
    <w:p w14:paraId="42FC787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capacitação de equipes atuantes nos projetos culturais; </w:t>
      </w:r>
    </w:p>
    <w:p w14:paraId="6AA5914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 ) contratação de profissionais com deficiência e profissionais especializados em acessibilidade cultural; </w:t>
      </w:r>
    </w:p>
    <w:p w14:paraId="6CC3C8F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formação e sensibilização de agentes culturais, público e todos os envolvidos na cadeia produtiva cultural; e </w:t>
      </w:r>
    </w:p>
    <w:p w14:paraId="2E01294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  ) outras medidas que visem a eliminação de atitudes capacitistas. </w:t>
      </w:r>
    </w:p>
    <w:p w14:paraId="7D98A31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63B67D1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Informe como essas medidas de acessibilidade serão implementadas ou disponibilizadas de acordo com o projeto proposto.</w:t>
      </w:r>
    </w:p>
    <w:p w14:paraId="6AE957AF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b/>
          <w:color w:val="000000"/>
          <w:sz w:val="27"/>
          <w:szCs w:val="27"/>
        </w:rPr>
      </w:pPr>
    </w:p>
    <w:p w14:paraId="14D5B23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Local onde o projeto será executado</w:t>
      </w:r>
    </w:p>
    <w:p w14:paraId="652383B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Informe os espaços culturais e outros ambientes onde a sua proposta será realizada. É importante informar também os municípios e Estados onde ela será realizada.</w:t>
      </w:r>
    </w:p>
    <w:p w14:paraId="1E81984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</w:p>
    <w:p w14:paraId="6CBB41C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Previsão do período de execução do projeto</w:t>
      </w:r>
    </w:p>
    <w:p w14:paraId="66D7E17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Data de início:</w:t>
      </w:r>
    </w:p>
    <w:p w14:paraId="02F1481C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Data final:</w:t>
      </w:r>
    </w:p>
    <w:p w14:paraId="7D67FE49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1993257E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Equipe </w:t>
      </w:r>
    </w:p>
    <w:p w14:paraId="3D121DA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Informe quais são os profissionais que atuarão no projeto, conforme quadro a seguir:</w:t>
      </w:r>
    </w:p>
    <w:tbl>
      <w:tblPr>
        <w:tblW w:w="8504" w:type="dxa"/>
        <w:tblLook w:val="0400" w:firstRow="0" w:lastRow="0" w:firstColumn="0" w:lastColumn="0" w:noHBand="0" w:noVBand="1"/>
      </w:tblPr>
      <w:tblGrid>
        <w:gridCol w:w="9390"/>
      </w:tblGrid>
      <w:tr w:rsidR="00461688" w:rsidRPr="00461688" w14:paraId="3D876FC6" w14:textId="77777777" w:rsidTr="00461688">
        <w:tc>
          <w:tcPr>
            <w:tcW w:w="8504" w:type="dxa"/>
            <w:vAlign w:val="center"/>
          </w:tcPr>
          <w:p w14:paraId="7B076E92" w14:textId="77777777" w:rsidR="00461688" w:rsidRPr="00461688" w:rsidRDefault="00461688" w:rsidP="004F5A60">
            <w:pPr>
              <w:spacing w:before="120" w:after="120"/>
              <w:ind w:right="120"/>
              <w:jc w:val="both"/>
              <w:rPr>
                <w:rFonts w:asciiTheme="minorHAnsi" w:hAnsiTheme="minorHAnsi" w:cstheme="minorHAnsi"/>
                <w:color w:val="000000"/>
                <w:sz w:val="27"/>
                <w:szCs w:val="27"/>
              </w:rPr>
            </w:pPr>
          </w:p>
          <w:tbl>
            <w:tblPr>
              <w:tblW w:w="0" w:type="auto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ook w:val="0400" w:firstRow="0" w:lastRow="0" w:firstColumn="0" w:lastColumn="0" w:noHBand="0" w:noVBand="1"/>
            </w:tblPr>
            <w:tblGrid>
              <w:gridCol w:w="1971"/>
              <w:gridCol w:w="999"/>
              <w:gridCol w:w="1468"/>
              <w:gridCol w:w="1009"/>
              <w:gridCol w:w="1101"/>
              <w:gridCol w:w="1261"/>
              <w:gridCol w:w="1349"/>
            </w:tblGrid>
            <w:tr w:rsidR="00461688" w:rsidRPr="00461688" w14:paraId="17575669" w14:textId="77777777" w:rsidTr="00461688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729C302" w14:textId="77777777" w:rsidR="00461688" w:rsidRPr="00461688" w:rsidRDefault="00461688" w:rsidP="004F5A60">
                  <w:pPr>
                    <w:spacing w:before="120" w:after="120"/>
                    <w:ind w:left="120" w:right="120"/>
                    <w:jc w:val="both"/>
                    <w:rPr>
                      <w:rFonts w:asciiTheme="minorHAnsi" w:hAnsiTheme="minorHAnsi" w:cstheme="minorHAnsi"/>
                      <w:sz w:val="27"/>
                      <w:szCs w:val="27"/>
                    </w:rPr>
                  </w:pPr>
                  <w:r w:rsidRPr="00461688">
                    <w:rPr>
                      <w:rFonts w:asciiTheme="minorHAnsi" w:hAnsiTheme="minorHAnsi" w:cstheme="minorHAnsi"/>
                      <w:b/>
                      <w:sz w:val="27"/>
                      <w:szCs w:val="27"/>
                    </w:rPr>
                    <w:lastRenderedPageBreak/>
                    <w:t>Nome do profissional/empresa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82B1A30" w14:textId="77777777" w:rsidR="00461688" w:rsidRPr="00461688" w:rsidRDefault="00461688" w:rsidP="004F5A60">
                  <w:pPr>
                    <w:spacing w:before="120" w:after="120"/>
                    <w:ind w:left="120" w:right="120"/>
                    <w:jc w:val="both"/>
                    <w:rPr>
                      <w:rFonts w:asciiTheme="minorHAnsi" w:hAnsiTheme="minorHAnsi" w:cstheme="minorHAnsi"/>
                      <w:sz w:val="27"/>
                      <w:szCs w:val="27"/>
                    </w:rPr>
                  </w:pPr>
                  <w:r w:rsidRPr="00461688">
                    <w:rPr>
                      <w:rFonts w:asciiTheme="minorHAnsi" w:hAnsiTheme="minorHAnsi" w:cstheme="minorHAnsi"/>
                      <w:b/>
                      <w:sz w:val="27"/>
                      <w:szCs w:val="27"/>
                    </w:rPr>
                    <w:t>Função no projeto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389883F2" w14:textId="77777777" w:rsidR="00461688" w:rsidRPr="00461688" w:rsidRDefault="00461688" w:rsidP="004F5A60">
                  <w:pPr>
                    <w:spacing w:before="120" w:after="120"/>
                    <w:ind w:left="120" w:right="120"/>
                    <w:jc w:val="both"/>
                    <w:rPr>
                      <w:rFonts w:asciiTheme="minorHAnsi" w:hAnsiTheme="minorHAnsi" w:cstheme="minorHAnsi"/>
                      <w:sz w:val="27"/>
                      <w:szCs w:val="27"/>
                    </w:rPr>
                  </w:pPr>
                  <w:r w:rsidRPr="00461688">
                    <w:rPr>
                      <w:rFonts w:asciiTheme="minorHAnsi" w:hAnsiTheme="minorHAnsi" w:cstheme="minorHAnsi"/>
                      <w:b/>
                      <w:sz w:val="27"/>
                      <w:szCs w:val="27"/>
                    </w:rPr>
                    <w:t>CPF/CNPJ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E0AB2F4" w14:textId="77777777" w:rsidR="00461688" w:rsidRPr="00461688" w:rsidRDefault="00461688" w:rsidP="004F5A60">
                  <w:pPr>
                    <w:spacing w:before="120" w:after="120"/>
                    <w:ind w:left="120" w:right="120"/>
                    <w:jc w:val="both"/>
                    <w:rPr>
                      <w:rFonts w:asciiTheme="minorHAnsi" w:hAnsiTheme="minorHAnsi" w:cstheme="minorHAnsi"/>
                      <w:sz w:val="27"/>
                      <w:szCs w:val="27"/>
                    </w:rPr>
                  </w:pPr>
                  <w:r w:rsidRPr="00461688">
                    <w:rPr>
                      <w:rFonts w:asciiTheme="minorHAnsi" w:hAnsiTheme="minorHAnsi" w:cstheme="minorHAnsi"/>
                      <w:b/>
                      <w:sz w:val="27"/>
                      <w:szCs w:val="27"/>
                    </w:rPr>
                    <w:t>Pessoa negra?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B8024E4" w14:textId="77777777" w:rsidR="00461688" w:rsidRPr="00461688" w:rsidRDefault="00461688" w:rsidP="004F5A60">
                  <w:pPr>
                    <w:spacing w:before="120" w:after="120"/>
                    <w:ind w:left="120" w:right="120"/>
                    <w:jc w:val="both"/>
                    <w:rPr>
                      <w:rFonts w:asciiTheme="minorHAnsi" w:hAnsiTheme="minorHAnsi" w:cstheme="minorHAnsi"/>
                      <w:sz w:val="27"/>
                      <w:szCs w:val="27"/>
                    </w:rPr>
                  </w:pPr>
                  <w:r w:rsidRPr="00461688">
                    <w:rPr>
                      <w:rFonts w:asciiTheme="minorHAnsi" w:hAnsiTheme="minorHAnsi" w:cstheme="minorHAnsi"/>
                      <w:b/>
                      <w:sz w:val="27"/>
                      <w:szCs w:val="27"/>
                    </w:rPr>
                    <w:t>Pessoa índigena?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E140808" w14:textId="77777777" w:rsidR="00461688" w:rsidRPr="00461688" w:rsidRDefault="00461688" w:rsidP="004F5A60">
                  <w:pPr>
                    <w:spacing w:before="120" w:after="120"/>
                    <w:ind w:left="120" w:right="120"/>
                    <w:jc w:val="both"/>
                    <w:rPr>
                      <w:rFonts w:asciiTheme="minorHAnsi" w:hAnsiTheme="minorHAnsi" w:cstheme="minorHAnsi"/>
                      <w:sz w:val="27"/>
                      <w:szCs w:val="27"/>
                    </w:rPr>
                  </w:pPr>
                  <w:r w:rsidRPr="00461688">
                    <w:rPr>
                      <w:rFonts w:asciiTheme="minorHAnsi" w:hAnsiTheme="minorHAnsi" w:cstheme="minorHAnsi"/>
                      <w:b/>
                      <w:sz w:val="27"/>
                      <w:szCs w:val="27"/>
                    </w:rPr>
                    <w:t>Pessoa com deficiência?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1850680" w14:textId="77777777" w:rsidR="00461688" w:rsidRPr="00461688" w:rsidRDefault="00461688" w:rsidP="004F5A60">
                  <w:pPr>
                    <w:spacing w:before="120" w:after="120"/>
                    <w:ind w:left="120" w:right="120"/>
                    <w:jc w:val="both"/>
                    <w:rPr>
                      <w:rFonts w:asciiTheme="minorHAnsi" w:hAnsiTheme="minorHAnsi" w:cstheme="minorHAnsi"/>
                      <w:sz w:val="27"/>
                      <w:szCs w:val="27"/>
                    </w:rPr>
                  </w:pPr>
                  <w:r w:rsidRPr="00461688">
                    <w:rPr>
                      <w:rFonts w:asciiTheme="minorHAnsi" w:hAnsiTheme="minorHAnsi" w:cstheme="minorHAnsi"/>
                      <w:color w:val="FF0000"/>
                      <w:sz w:val="27"/>
                      <w:szCs w:val="27"/>
                    </w:rPr>
                    <w:t>[INSERIR MAIS COLUNAS, SE NECESSÁRIO]</w:t>
                  </w:r>
                </w:p>
              </w:tc>
            </w:tr>
            <w:tr w:rsidR="00461688" w:rsidRPr="00461688" w14:paraId="13A2A194" w14:textId="77777777" w:rsidTr="00461688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0C9AC201" w14:textId="77777777" w:rsidR="00461688" w:rsidRPr="00461688" w:rsidRDefault="00461688" w:rsidP="004F5A60">
                  <w:pPr>
                    <w:spacing w:before="120" w:after="120"/>
                    <w:ind w:left="120" w:right="120"/>
                    <w:jc w:val="both"/>
                    <w:rPr>
                      <w:rFonts w:asciiTheme="minorHAnsi" w:hAnsiTheme="minorHAnsi" w:cstheme="minorHAnsi"/>
                      <w:sz w:val="27"/>
                      <w:szCs w:val="27"/>
                    </w:rPr>
                  </w:pPr>
                  <w:r w:rsidRPr="00461688">
                    <w:rPr>
                      <w:rFonts w:asciiTheme="minorHAnsi" w:hAnsiTheme="minorHAnsi" w:cstheme="minorHAnsi"/>
                      <w:sz w:val="27"/>
                      <w:szCs w:val="27"/>
                    </w:rPr>
                    <w:t>Ex.: João Silva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8115B42" w14:textId="77777777" w:rsidR="00461688" w:rsidRPr="00461688" w:rsidRDefault="00461688" w:rsidP="004F5A60">
                  <w:pPr>
                    <w:spacing w:before="120" w:after="120"/>
                    <w:ind w:left="120" w:right="120"/>
                    <w:jc w:val="both"/>
                    <w:rPr>
                      <w:rFonts w:asciiTheme="minorHAnsi" w:hAnsiTheme="minorHAnsi" w:cstheme="minorHAnsi"/>
                      <w:sz w:val="27"/>
                      <w:szCs w:val="27"/>
                    </w:rPr>
                  </w:pPr>
                  <w:r w:rsidRPr="00461688">
                    <w:rPr>
                      <w:rFonts w:asciiTheme="minorHAnsi" w:hAnsiTheme="minorHAnsi" w:cstheme="minorHAnsi"/>
                      <w:sz w:val="27"/>
                      <w:szCs w:val="27"/>
                    </w:rPr>
                    <w:t>Cineasta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3CE6C3F9" w14:textId="77777777" w:rsidR="00461688" w:rsidRPr="00461688" w:rsidRDefault="00461688" w:rsidP="004F5A60">
                  <w:pPr>
                    <w:spacing w:before="120" w:after="120"/>
                    <w:ind w:left="120" w:right="120"/>
                    <w:jc w:val="both"/>
                    <w:rPr>
                      <w:rFonts w:asciiTheme="minorHAnsi" w:hAnsiTheme="minorHAnsi" w:cstheme="minorHAnsi"/>
                      <w:sz w:val="27"/>
                      <w:szCs w:val="27"/>
                    </w:rPr>
                  </w:pPr>
                  <w:r w:rsidRPr="00461688">
                    <w:rPr>
                      <w:rFonts w:asciiTheme="minorHAnsi" w:hAnsiTheme="minorHAnsi" w:cstheme="minorHAnsi"/>
                      <w:sz w:val="27"/>
                      <w:szCs w:val="27"/>
                    </w:rPr>
                    <w:t>123456789101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BF90EDB" w14:textId="77777777" w:rsidR="00461688" w:rsidRPr="00461688" w:rsidRDefault="00461688" w:rsidP="004F5A60">
                  <w:pPr>
                    <w:spacing w:before="120" w:after="120"/>
                    <w:ind w:left="120" w:right="120"/>
                    <w:jc w:val="both"/>
                    <w:rPr>
                      <w:rFonts w:asciiTheme="minorHAnsi" w:hAnsiTheme="minorHAnsi" w:cstheme="minorHAnsi"/>
                      <w:sz w:val="27"/>
                      <w:szCs w:val="27"/>
                    </w:rPr>
                  </w:pPr>
                  <w:r w:rsidRPr="00461688">
                    <w:rPr>
                      <w:rFonts w:asciiTheme="minorHAnsi" w:hAnsiTheme="minorHAnsi" w:cstheme="minorHAnsi"/>
                      <w:sz w:val="27"/>
                      <w:szCs w:val="27"/>
                    </w:rPr>
                    <w:t>Sim/Não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1CBBDAE0" w14:textId="77777777" w:rsidR="00461688" w:rsidRPr="00461688" w:rsidRDefault="00461688" w:rsidP="004F5A60">
                  <w:pPr>
                    <w:spacing w:before="120" w:after="120"/>
                    <w:ind w:left="120" w:right="120"/>
                    <w:jc w:val="both"/>
                    <w:rPr>
                      <w:rFonts w:asciiTheme="minorHAnsi" w:hAnsiTheme="minorHAnsi" w:cstheme="minorHAnsi"/>
                      <w:sz w:val="27"/>
                      <w:szCs w:val="27"/>
                    </w:rPr>
                  </w:pPr>
                  <w:r w:rsidRPr="00461688">
                    <w:rPr>
                      <w:rFonts w:asciiTheme="minorHAnsi" w:hAnsiTheme="minorHAnsi" w:cstheme="minorHAnsi"/>
                      <w:sz w:val="27"/>
                      <w:szCs w:val="27"/>
                    </w:rPr>
                    <w:t>Sim/Não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6DC88BD4" w14:textId="77777777" w:rsidR="00461688" w:rsidRPr="00461688" w:rsidRDefault="00461688" w:rsidP="004F5A60">
                  <w:pPr>
                    <w:spacing w:before="120" w:after="120"/>
                    <w:ind w:left="120" w:right="120"/>
                    <w:jc w:val="both"/>
                    <w:rPr>
                      <w:rFonts w:asciiTheme="minorHAnsi" w:hAnsiTheme="minorHAnsi" w:cstheme="minorHAnsi"/>
                      <w:sz w:val="27"/>
                      <w:szCs w:val="27"/>
                    </w:rPr>
                  </w:pPr>
                  <w:r w:rsidRPr="00461688">
                    <w:rPr>
                      <w:rFonts w:asciiTheme="minorHAnsi" w:hAnsiTheme="minorHAnsi" w:cstheme="minorHAnsi"/>
                      <w:sz w:val="27"/>
                      <w:szCs w:val="27"/>
                    </w:rPr>
                    <w:t>Sim/Não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41A936A8" w14:textId="77777777" w:rsidR="00461688" w:rsidRPr="00461688" w:rsidRDefault="00461688" w:rsidP="004F5A60">
                  <w:pPr>
                    <w:spacing w:before="120" w:after="120"/>
                    <w:ind w:left="120" w:right="120"/>
                    <w:jc w:val="both"/>
                    <w:rPr>
                      <w:rFonts w:asciiTheme="minorHAnsi" w:hAnsiTheme="minorHAnsi" w:cstheme="minorHAnsi"/>
                      <w:sz w:val="27"/>
                      <w:szCs w:val="27"/>
                    </w:rPr>
                  </w:pPr>
                  <w:r w:rsidRPr="00461688">
                    <w:rPr>
                      <w:rFonts w:asciiTheme="minorHAnsi" w:hAnsiTheme="minorHAnsi" w:cstheme="minorHAnsi"/>
                      <w:sz w:val="27"/>
                      <w:szCs w:val="27"/>
                    </w:rPr>
                    <w:t> </w:t>
                  </w:r>
                </w:p>
              </w:tc>
            </w:tr>
          </w:tbl>
          <w:p w14:paraId="611D565F" w14:textId="77777777" w:rsidR="00461688" w:rsidRPr="00461688" w:rsidRDefault="00461688" w:rsidP="004F5A60">
            <w:pPr>
              <w:rPr>
                <w:rFonts w:asciiTheme="minorHAnsi" w:eastAsia="Times New Roman" w:hAnsiTheme="minorHAnsi" w:cstheme="minorHAnsi"/>
                <w:color w:val="000000"/>
                <w:sz w:val="27"/>
                <w:szCs w:val="27"/>
              </w:rPr>
            </w:pPr>
          </w:p>
        </w:tc>
      </w:tr>
    </w:tbl>
    <w:p w14:paraId="0FD7E30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lastRenderedPageBreak/>
        <w:t> </w:t>
      </w:r>
    </w:p>
    <w:p w14:paraId="682D9D8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Cronograma de Execução</w:t>
      </w:r>
    </w:p>
    <w:p w14:paraId="3900DB9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Descreva os passos a serem seguidos para execução do projeto.</w:t>
      </w:r>
    </w:p>
    <w:p w14:paraId="70F44B39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00" w:firstRow="0" w:lastRow="0" w:firstColumn="0" w:lastColumn="0" w:noHBand="0" w:noVBand="1"/>
      </w:tblPr>
      <w:tblGrid>
        <w:gridCol w:w="1718"/>
        <w:gridCol w:w="1343"/>
        <w:gridCol w:w="1473"/>
        <w:gridCol w:w="1567"/>
        <w:gridCol w:w="1567"/>
        <w:gridCol w:w="1706"/>
      </w:tblGrid>
      <w:tr w:rsidR="00461688" w:rsidRPr="00461688" w14:paraId="4160D47B" w14:textId="77777777" w:rsidTr="0046168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F6CC15" w14:textId="77777777" w:rsidR="00461688" w:rsidRPr="00461688" w:rsidRDefault="00461688" w:rsidP="004F5A60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b/>
                <w:color w:val="000000"/>
                <w:sz w:val="27"/>
                <w:szCs w:val="27"/>
              </w:rPr>
              <w:t>Atividade Geral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001D91" w14:textId="77777777" w:rsidR="00461688" w:rsidRPr="00461688" w:rsidRDefault="00461688" w:rsidP="004F5A60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b/>
                <w:color w:val="000000"/>
                <w:sz w:val="27"/>
                <w:szCs w:val="27"/>
              </w:rPr>
              <w:t>Etapa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B18A6" w14:textId="77777777" w:rsidR="00461688" w:rsidRPr="00461688" w:rsidRDefault="00461688" w:rsidP="004F5A60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b/>
                <w:color w:val="000000"/>
                <w:sz w:val="27"/>
                <w:szCs w:val="27"/>
              </w:rPr>
              <w:t>Descrição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6D4B08" w14:textId="77777777" w:rsidR="00461688" w:rsidRPr="00461688" w:rsidRDefault="00461688" w:rsidP="004F5A60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b/>
                <w:color w:val="000000"/>
                <w:sz w:val="27"/>
                <w:szCs w:val="27"/>
              </w:rPr>
              <w:t>Início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E44A9F" w14:textId="77777777" w:rsidR="00461688" w:rsidRPr="00461688" w:rsidRDefault="00461688" w:rsidP="004F5A60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b/>
                <w:color w:val="000000"/>
                <w:sz w:val="27"/>
                <w:szCs w:val="27"/>
              </w:rPr>
              <w:t>Fim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0F9201" w14:textId="77777777" w:rsidR="00461688" w:rsidRPr="00461688" w:rsidRDefault="00461688" w:rsidP="004F5A60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[INSERIR MAIS COLUNAS, SE NECESSÁRIO]</w:t>
            </w:r>
          </w:p>
        </w:tc>
      </w:tr>
      <w:tr w:rsidR="00461688" w:rsidRPr="00461688" w14:paraId="5C24BDCE" w14:textId="77777777" w:rsidTr="0046168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C43B4A" w14:textId="77777777" w:rsidR="00461688" w:rsidRPr="00461688" w:rsidRDefault="00461688" w:rsidP="004F5A60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color w:val="000000"/>
                <w:sz w:val="27"/>
                <w:szCs w:val="27"/>
              </w:rPr>
              <w:t>Ex: Comunicação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236019" w14:textId="77777777" w:rsidR="00461688" w:rsidRPr="00461688" w:rsidRDefault="00461688" w:rsidP="004F5A60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color w:val="000000"/>
                <w:sz w:val="27"/>
                <w:szCs w:val="27"/>
              </w:rPr>
              <w:t>Pré-produção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2A6D3C" w14:textId="77777777" w:rsidR="00461688" w:rsidRPr="00461688" w:rsidRDefault="00461688" w:rsidP="004F5A60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color w:val="000000"/>
                <w:sz w:val="27"/>
                <w:szCs w:val="27"/>
              </w:rPr>
              <w:t>Divulgação do projeto nos veículos de imprensa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AD5B95" w14:textId="77777777" w:rsidR="00461688" w:rsidRPr="00461688" w:rsidRDefault="00461688" w:rsidP="004F5A60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color w:val="000000"/>
                <w:sz w:val="27"/>
                <w:szCs w:val="27"/>
              </w:rPr>
              <w:t>11/10/2023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9F333B" w14:textId="77777777" w:rsidR="00461688" w:rsidRPr="00461688" w:rsidRDefault="00461688" w:rsidP="004F5A60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color w:val="000000"/>
                <w:sz w:val="27"/>
                <w:szCs w:val="27"/>
              </w:rPr>
              <w:t>11/11/2023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7D1893" w14:textId="77777777" w:rsidR="00461688" w:rsidRPr="00461688" w:rsidRDefault="00461688" w:rsidP="004F5A60">
            <w:pPr>
              <w:spacing w:before="120" w:after="120"/>
              <w:ind w:left="120" w:right="120"/>
              <w:jc w:val="both"/>
              <w:rPr>
                <w:rFonts w:asciiTheme="minorHAnsi" w:hAnsiTheme="minorHAnsi" w:cstheme="minorHAnsi"/>
                <w:color w:val="000000"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color w:val="000000"/>
                <w:sz w:val="27"/>
                <w:szCs w:val="27"/>
              </w:rPr>
              <w:t> </w:t>
            </w:r>
          </w:p>
        </w:tc>
      </w:tr>
    </w:tbl>
    <w:p w14:paraId="08927217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752F7F3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Estratégia de divulgação</w:t>
      </w:r>
    </w:p>
    <w:p w14:paraId="3A2F8CC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Apresente os meios que serão utilizados para divulgar o projeto. ex.: impulsionamento em redes sociais. </w:t>
      </w:r>
    </w:p>
    <w:p w14:paraId="4D37E86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585527DD" w14:textId="77777777" w:rsid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b/>
          <w:color w:val="000000"/>
          <w:sz w:val="27"/>
          <w:szCs w:val="27"/>
        </w:rPr>
      </w:pPr>
    </w:p>
    <w:p w14:paraId="74DAE5BE" w14:textId="5E82BB3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lastRenderedPageBreak/>
        <w:t>Contrapartida</w:t>
      </w:r>
    </w:p>
    <w:p w14:paraId="0CACAAAE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Neste campo, descreva qual contrapartida será realizada, quando será realizada, e onde será realizada.</w:t>
      </w:r>
    </w:p>
    <w:p w14:paraId="571C840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7C0261A0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Projeto possui recursos financeiros de outras fontes? Se sim, quais?</w:t>
      </w:r>
    </w:p>
    <w:p w14:paraId="026829D8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(Informe se o projeto prevê apoios financeiro tais como cobrança de ingressos, patrocínio e/ou outras fontes de financiamento. Caso positivo, informe a previsão de valores e onde serão empregados no projeto.)</w:t>
      </w:r>
    </w:p>
    <w:p w14:paraId="7119FA8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 </w:t>
      </w:r>
    </w:p>
    <w:p w14:paraId="0CAD6D6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O projeto prevê a venda de produtos/ingressos?</w:t>
      </w:r>
    </w:p>
    <w:p w14:paraId="744A0CB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(Informe a quantidade dos produtos a serem vendidos, o valor unitário por produto e o valor total a ser arrecadado. Detalhe onde os recursos arrecadados serão aplicados no projeto.)</w:t>
      </w:r>
    </w:p>
    <w:p w14:paraId="57D6803A" w14:textId="77777777" w:rsidR="00461688" w:rsidRPr="00461688" w:rsidRDefault="00461688" w:rsidP="00461688">
      <w:pPr>
        <w:spacing w:before="280" w:after="280"/>
        <w:rPr>
          <w:rFonts w:asciiTheme="minorHAnsi" w:eastAsia="Times New Roman" w:hAnsiTheme="minorHAnsi" w:cstheme="minorHAnsi"/>
          <w:color w:val="000000"/>
          <w:sz w:val="27"/>
          <w:szCs w:val="27"/>
        </w:rPr>
      </w:pPr>
    </w:p>
    <w:p w14:paraId="5B02104E" w14:textId="77777777" w:rsidR="00461688" w:rsidRPr="00461688" w:rsidRDefault="00461688" w:rsidP="00461688">
      <w:pPr>
        <w:spacing w:before="120" w:after="120"/>
        <w:ind w:right="120"/>
        <w:jc w:val="both"/>
        <w:rPr>
          <w:rFonts w:asciiTheme="minorHAnsi" w:hAnsiTheme="minorHAnsi" w:cstheme="minorHAnsi"/>
          <w:b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3. PLANILHA ORÇAMENTÁRIA</w:t>
      </w:r>
    </w:p>
    <w:p w14:paraId="79385500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 xml:space="preserve">Preencha a tabela informando todas as despesas indicando as metas/etapas às quais elas estão relacionadas. </w:t>
      </w:r>
    </w:p>
    <w:p w14:paraId="0121EAF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</w:p>
    <w:tbl>
      <w:tblPr>
        <w:tblW w:w="0" w:type="auto"/>
        <w:tblLook w:val="0400" w:firstRow="0" w:lastRow="0" w:firstColumn="0" w:lastColumn="0" w:noHBand="0" w:noVBand="1"/>
      </w:tblPr>
      <w:tblGrid>
        <w:gridCol w:w="3226"/>
        <w:gridCol w:w="3969"/>
        <w:gridCol w:w="2175"/>
      </w:tblGrid>
      <w:tr w:rsidR="00461688" w:rsidRPr="00461688" w14:paraId="7A3C61A6" w14:textId="77777777" w:rsidTr="004F5A6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F08D4" w14:textId="77777777" w:rsidR="00461688" w:rsidRPr="00461688" w:rsidRDefault="00461688" w:rsidP="004F5A60">
            <w:pPr>
              <w:jc w:val="center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Categoria de custo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2685C" w14:textId="77777777" w:rsidR="00461688" w:rsidRPr="00461688" w:rsidRDefault="00461688" w:rsidP="004F5A60">
            <w:pPr>
              <w:jc w:val="center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Breve descrição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A715D" w14:textId="77777777" w:rsidR="00461688" w:rsidRPr="00461688" w:rsidRDefault="00461688" w:rsidP="004F5A60">
            <w:pPr>
              <w:jc w:val="center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Valor estimado</w:t>
            </w:r>
          </w:p>
          <w:p w14:paraId="31CC0083" w14:textId="77777777" w:rsidR="00461688" w:rsidRPr="00461688" w:rsidRDefault="00461688" w:rsidP="004F5A60">
            <w:pPr>
              <w:jc w:val="center"/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b/>
                <w:bCs/>
                <w:sz w:val="27"/>
                <w:szCs w:val="27"/>
              </w:rPr>
              <w:t>total por categoria</w:t>
            </w:r>
          </w:p>
        </w:tc>
      </w:tr>
      <w:tr w:rsidR="00461688" w:rsidRPr="00461688" w14:paraId="2A8CA239" w14:textId="77777777" w:rsidTr="004F5A6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B291E" w14:textId="77777777" w:rsidR="00461688" w:rsidRPr="00461688" w:rsidRDefault="00461688" w:rsidP="004F5A60">
            <w:pPr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Ex.: Locação de equipamento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56202" w14:textId="77777777" w:rsidR="00461688" w:rsidRPr="00461688" w:rsidRDefault="00461688" w:rsidP="004F5A60">
            <w:pPr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Câmera, tripé, gravador de áudio etc.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D8ED0" w14:textId="77777777" w:rsidR="00461688" w:rsidRPr="00461688" w:rsidRDefault="00461688" w:rsidP="004F5A60">
            <w:pPr>
              <w:rPr>
                <w:rFonts w:asciiTheme="minorHAnsi" w:hAnsiTheme="minorHAnsi" w:cstheme="minorHAnsi"/>
                <w:color w:val="FF0000"/>
                <w:sz w:val="27"/>
                <w:szCs w:val="27"/>
              </w:rPr>
            </w:pPr>
            <w:r w:rsidRPr="00461688">
              <w:rPr>
                <w:rFonts w:asciiTheme="minorHAnsi" w:hAnsiTheme="minorHAnsi" w:cstheme="minorHAnsi"/>
                <w:color w:val="FF0000"/>
                <w:sz w:val="27"/>
                <w:szCs w:val="27"/>
              </w:rPr>
              <w:t>R$ 2.500,00</w:t>
            </w:r>
          </w:p>
        </w:tc>
      </w:tr>
    </w:tbl>
    <w:p w14:paraId="70382478" w14:textId="77777777" w:rsidR="00461688" w:rsidRPr="00461688" w:rsidRDefault="00461688" w:rsidP="00461688">
      <w:pPr>
        <w:spacing w:before="280" w:after="280"/>
        <w:rPr>
          <w:rFonts w:asciiTheme="minorHAnsi" w:eastAsia="Times New Roman" w:hAnsiTheme="minorHAnsi" w:cstheme="minorHAnsi"/>
          <w:color w:val="000000"/>
          <w:sz w:val="27"/>
          <w:szCs w:val="27"/>
        </w:rPr>
      </w:pPr>
    </w:p>
    <w:p w14:paraId="34DBFF8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color w:val="000000"/>
          <w:sz w:val="27"/>
          <w:szCs w:val="27"/>
        </w:rPr>
        <w:t>4. DOCUMENTOS OBRIGATÓRIOS</w:t>
      </w:r>
    </w:p>
    <w:p w14:paraId="76E712FE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Encaminhe junto a esse formulário os seguintes documentos:</w:t>
      </w:r>
    </w:p>
    <w:p w14:paraId="19D08D84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RG e CPF do proponente</w:t>
      </w:r>
    </w:p>
    <w:p w14:paraId="70D1C28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Currículo do proponente</w:t>
      </w:r>
    </w:p>
    <w:p w14:paraId="3A20195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Mini currículo dos integrantes do projeto</w:t>
      </w:r>
    </w:p>
    <w:p w14:paraId="7C7830D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</w:p>
    <w:p w14:paraId="29F6579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b/>
          <w:bCs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bCs/>
          <w:color w:val="000000"/>
          <w:sz w:val="27"/>
          <w:szCs w:val="27"/>
        </w:rPr>
        <w:t>5. DOCUMENTOS ESPECÍFICOS POR CATEGORIAS</w:t>
      </w:r>
    </w:p>
    <w:p w14:paraId="6A8BDBC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 xml:space="preserve">Esses documentos não são de caráter eliminatório, porem poderá afetar a avaliação da proposta. </w:t>
      </w:r>
      <w:r w:rsidRPr="00461688">
        <w:rPr>
          <w:rFonts w:asciiTheme="minorHAnsi" w:hAnsiTheme="minorHAnsi" w:cstheme="minorHAnsi"/>
          <w:sz w:val="27"/>
          <w:szCs w:val="27"/>
        </w:rPr>
        <w:t>O proponente poderá anexar outros documentos não citados abaixo que julgar necessário para auxiliar na avaliação do mérito cultural do projeto.</w:t>
      </w:r>
    </w:p>
    <w:p w14:paraId="127C4967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</w:p>
    <w:p w14:paraId="4518A68C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b/>
          <w:bCs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bCs/>
          <w:color w:val="000000"/>
          <w:sz w:val="27"/>
          <w:szCs w:val="27"/>
        </w:rPr>
        <w:t>CURTAS E MÉDIAS-METRAGENS</w:t>
      </w:r>
    </w:p>
    <w:p w14:paraId="5DBA103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- sinopse do filme;</w:t>
      </w:r>
    </w:p>
    <w:p w14:paraId="460BFEA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- roteiro cinematográfico e/ou argumento cinematográfico;</w:t>
      </w:r>
    </w:p>
    <w:p w14:paraId="5534C76C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- concepção estética do filme;</w:t>
      </w:r>
    </w:p>
    <w:p w14:paraId="64D35F0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</w:p>
    <w:p w14:paraId="1BF0DBB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b/>
          <w:bCs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bCs/>
          <w:color w:val="000000"/>
          <w:sz w:val="27"/>
          <w:szCs w:val="27"/>
        </w:rPr>
        <w:t>VIDEOCLIPE</w:t>
      </w:r>
    </w:p>
    <w:p w14:paraId="0228FAD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- arquivo mp3 ou link com a música a ser gravada;</w:t>
      </w:r>
    </w:p>
    <w:p w14:paraId="792B7592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- letra da música.</w:t>
      </w:r>
    </w:p>
    <w:p w14:paraId="134A6B17" w14:textId="77777777" w:rsidR="00461688" w:rsidRPr="00461688" w:rsidRDefault="00461688" w:rsidP="00461688">
      <w:pPr>
        <w:spacing w:before="120" w:after="120"/>
        <w:ind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</w:p>
    <w:p w14:paraId="28FAFDF1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b/>
          <w:bCs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bCs/>
          <w:color w:val="000000"/>
          <w:sz w:val="27"/>
          <w:szCs w:val="27"/>
        </w:rPr>
        <w:t>APOIO À CRIAÇÃO DE CINEMA ITINERANTE</w:t>
      </w:r>
    </w:p>
    <w:p w14:paraId="3FECBCF3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- Linha curatorial a ser seguida;</w:t>
      </w:r>
    </w:p>
    <w:p w14:paraId="78198B2B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- Equipamentos a serem utilizados;</w:t>
      </w:r>
    </w:p>
    <w:p w14:paraId="06FCE91C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- Local de realização/ espaço(s) de exibição;</w:t>
      </w:r>
    </w:p>
    <w:p w14:paraId="2F878DA5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- Período de exibição;</w:t>
      </w:r>
    </w:p>
    <w:p w14:paraId="7E51CECD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- Número de sessões e público estimado.</w:t>
      </w:r>
    </w:p>
    <w:p w14:paraId="237782D7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</w:p>
    <w:p w14:paraId="3AE32907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b/>
          <w:bCs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b/>
          <w:bCs/>
          <w:color w:val="000000"/>
          <w:sz w:val="27"/>
          <w:szCs w:val="27"/>
        </w:rPr>
        <w:t>CAPACITAÇÃO/FORMAÇÃO</w:t>
      </w:r>
    </w:p>
    <w:p w14:paraId="37A9D0DA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- Projeto pedagógico detalhando a metodologia de mediação/formação;</w:t>
      </w:r>
    </w:p>
    <w:p w14:paraId="08BE16D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461688">
        <w:rPr>
          <w:rFonts w:asciiTheme="minorHAnsi" w:hAnsiTheme="minorHAnsi" w:cstheme="minorHAnsi"/>
          <w:color w:val="000000"/>
          <w:sz w:val="27"/>
          <w:szCs w:val="27"/>
        </w:rPr>
        <w:t>- Currículo e comprovações dos profissionais mediadores/formadores.</w:t>
      </w:r>
    </w:p>
    <w:p w14:paraId="7F7EC8D6" w14:textId="77777777" w:rsidR="00461688" w:rsidRPr="00461688" w:rsidRDefault="00461688" w:rsidP="00461688">
      <w:pPr>
        <w:spacing w:before="120" w:after="120"/>
        <w:ind w:left="120" w:right="120"/>
        <w:jc w:val="both"/>
        <w:rPr>
          <w:rFonts w:asciiTheme="minorHAnsi" w:hAnsiTheme="minorHAnsi" w:cstheme="minorHAnsi"/>
          <w:color w:val="000000"/>
          <w:sz w:val="27"/>
          <w:szCs w:val="27"/>
        </w:rPr>
      </w:pPr>
    </w:p>
    <w:p w14:paraId="7C2CB837" w14:textId="77777777" w:rsidR="00F32D69" w:rsidRPr="00461688" w:rsidRDefault="00F32D69" w:rsidP="00461688">
      <w:pPr>
        <w:rPr>
          <w:rFonts w:asciiTheme="minorHAnsi" w:hAnsiTheme="minorHAnsi" w:cstheme="minorHAnsi"/>
          <w:sz w:val="27"/>
          <w:szCs w:val="27"/>
        </w:rPr>
      </w:pPr>
    </w:p>
    <w:sectPr w:rsidR="00F32D69" w:rsidRPr="00461688">
      <w:headerReference w:type="default" r:id="rId7"/>
      <w:footerReference w:type="default" r:id="rId8"/>
      <w:type w:val="continuous"/>
      <w:pgSz w:w="11910" w:h="16840"/>
      <w:pgMar w:top="480" w:right="980" w:bottom="280" w:left="15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653EC" w14:textId="77777777" w:rsidR="00057E4E" w:rsidRDefault="00057E4E" w:rsidP="0051158D">
      <w:r>
        <w:separator/>
      </w:r>
    </w:p>
  </w:endnote>
  <w:endnote w:type="continuationSeparator" w:id="0">
    <w:p w14:paraId="035DBFDB" w14:textId="77777777" w:rsidR="00057E4E" w:rsidRDefault="00057E4E" w:rsidP="00511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494A3" w14:textId="77777777" w:rsidR="005B2AAF" w:rsidRDefault="005B2AAF" w:rsidP="0003391D">
    <w:pPr>
      <w:spacing w:before="1"/>
      <w:ind w:left="1966" w:right="885" w:firstLine="48"/>
      <w:rPr>
        <w:sz w:val="16"/>
      </w:rPr>
    </w:pPr>
    <w:r>
      <w:rPr>
        <w:sz w:val="16"/>
      </w:rPr>
      <w:t>Rua Getúlio Vargas, 123 – Centro – CEP: 39.814-000</w:t>
    </w:r>
    <w:r>
      <w:rPr>
        <w:spacing w:val="-94"/>
        <w:sz w:val="16"/>
      </w:rPr>
      <w:t xml:space="preserve"> </w:t>
    </w:r>
    <w:r>
      <w:rPr>
        <w:sz w:val="16"/>
      </w:rPr>
      <w:t>Telefone:</w:t>
    </w:r>
    <w:r>
      <w:rPr>
        <w:spacing w:val="-2"/>
        <w:sz w:val="16"/>
      </w:rPr>
      <w:t xml:space="preserve"> </w:t>
    </w:r>
    <w:r>
      <w:rPr>
        <w:sz w:val="16"/>
      </w:rPr>
      <w:t>(33)</w:t>
    </w:r>
    <w:r>
      <w:rPr>
        <w:spacing w:val="-2"/>
        <w:sz w:val="16"/>
      </w:rPr>
      <w:t xml:space="preserve"> </w:t>
    </w:r>
    <w:r>
      <w:rPr>
        <w:sz w:val="16"/>
      </w:rPr>
      <w:t>99105-9017</w:t>
    </w:r>
    <w:r>
      <w:rPr>
        <w:spacing w:val="-1"/>
        <w:sz w:val="16"/>
      </w:rPr>
      <w:t xml:space="preserve"> </w:t>
    </w:r>
    <w:r>
      <w:rPr>
        <w:sz w:val="16"/>
      </w:rPr>
      <w:t>–</w:t>
    </w:r>
    <w:r>
      <w:rPr>
        <w:spacing w:val="-2"/>
        <w:sz w:val="16"/>
      </w:rPr>
      <w:t xml:space="preserve">  C</w:t>
    </w:r>
    <w:r>
      <w:rPr>
        <w:sz w:val="16"/>
      </w:rPr>
      <w:t>NPJ</w:t>
    </w:r>
    <w:r>
      <w:rPr>
        <w:spacing w:val="-1"/>
        <w:sz w:val="16"/>
      </w:rPr>
      <w:t xml:space="preserve"> </w:t>
    </w:r>
    <w:r>
      <w:rPr>
        <w:sz w:val="16"/>
      </w:rPr>
      <w:t>18.404.772/0001-54</w:t>
    </w:r>
  </w:p>
  <w:p w14:paraId="7767104C" w14:textId="77777777" w:rsidR="005B2AAF" w:rsidRDefault="005B2A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896DF" w14:textId="77777777" w:rsidR="00057E4E" w:rsidRDefault="00057E4E" w:rsidP="0051158D">
      <w:r>
        <w:separator/>
      </w:r>
    </w:p>
  </w:footnote>
  <w:footnote w:type="continuationSeparator" w:id="0">
    <w:p w14:paraId="268F7A7D" w14:textId="77777777" w:rsidR="00057E4E" w:rsidRDefault="00057E4E" w:rsidP="005115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61F4C" w14:textId="77777777" w:rsidR="005B2AAF" w:rsidRPr="00571D71" w:rsidRDefault="00013D7D" w:rsidP="005B2AAF">
    <w:pPr>
      <w:pStyle w:val="Ttulo1"/>
      <w:tabs>
        <w:tab w:val="left" w:pos="4935"/>
      </w:tabs>
      <w:spacing w:before="43"/>
      <w:ind w:left="0" w:right="34"/>
      <w:jc w:val="left"/>
      <w:rPr>
        <w:sz w:val="22"/>
        <w:szCs w:val="22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573B5111" wp14:editId="19A1DAF6">
              <wp:simplePos x="0" y="0"/>
              <wp:positionH relativeFrom="column">
                <wp:posOffset>-716592</wp:posOffset>
              </wp:positionH>
              <wp:positionV relativeFrom="paragraph">
                <wp:posOffset>47625</wp:posOffset>
              </wp:positionV>
              <wp:extent cx="2000250" cy="771525"/>
              <wp:effectExtent l="0" t="0" r="0" b="0"/>
              <wp:wrapSquare wrapText="bothSides"/>
              <wp:docPr id="898787404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00250" cy="7715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57329F4" w14:textId="77777777" w:rsidR="00013D7D" w:rsidRPr="00F32D69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D69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DEPARTAMENTO</w:t>
                          </w:r>
                        </w:p>
                        <w:p w14:paraId="4E1D437E" w14:textId="77777777" w:rsidR="00013D7D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D69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DE CULTURA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14:paraId="53B3080C" w14:textId="77777777" w:rsidR="00013D7D" w:rsidRPr="00F32D69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E TURISMO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3B5111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-56.4pt;margin-top:3.75pt;width:157.5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" filled="f" stroked="f">
              <v:textbox>
                <w:txbxContent>
                  <w:p w14:paraId="257329F4" w14:textId="77777777" w:rsidR="00013D7D" w:rsidRPr="00F32D69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F32D69">
                      <w:rPr>
                        <w:b/>
                        <w:bCs/>
                        <w:sz w:val="24"/>
                        <w:szCs w:val="24"/>
                      </w:rPr>
                      <w:t>DEPARTAMENTO</w:t>
                    </w:r>
                  </w:p>
                  <w:p w14:paraId="4E1D437E" w14:textId="77777777" w:rsidR="00013D7D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F32D69">
                      <w:rPr>
                        <w:b/>
                        <w:bCs/>
                        <w:sz w:val="24"/>
                        <w:szCs w:val="24"/>
                      </w:rPr>
                      <w:t>DE CULTURA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</w:p>
                  <w:p w14:paraId="53B3080C" w14:textId="77777777" w:rsidR="00013D7D" w:rsidRPr="00F32D69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E TURISMO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B2AAF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59C46A" wp14:editId="1BD1076D">
              <wp:simplePos x="0" y="0"/>
              <wp:positionH relativeFrom="page">
                <wp:posOffset>2409825</wp:posOffset>
              </wp:positionH>
              <wp:positionV relativeFrom="paragraph">
                <wp:posOffset>-66675</wp:posOffset>
              </wp:positionV>
              <wp:extent cx="9525" cy="914400"/>
              <wp:effectExtent l="19050" t="19050" r="28575" b="19050"/>
              <wp:wrapNone/>
              <wp:docPr id="1971451175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525" cy="91440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C0C0C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121889"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9.75pt,-5.25pt" to="190.5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" strokecolor="#0c0c0c" strokeweight="3pt">
              <w10:wrap anchorx="page"/>
            </v:line>
          </w:pict>
        </mc:Fallback>
      </mc:AlternateContent>
    </w:r>
    <w:r w:rsidR="005B2AAF">
      <w:rPr>
        <w:noProof/>
      </w:rPr>
      <w:drawing>
        <wp:anchor distT="0" distB="0" distL="0" distR="0" simplePos="0" relativeHeight="251661312" behindDoc="0" locked="0" layoutInCell="1" allowOverlap="1" wp14:anchorId="3D16B03F" wp14:editId="2A743DF3">
          <wp:simplePos x="0" y="0"/>
          <wp:positionH relativeFrom="page">
            <wp:posOffset>2714625</wp:posOffset>
          </wp:positionH>
          <wp:positionV relativeFrom="paragraph">
            <wp:posOffset>19051</wp:posOffset>
          </wp:positionV>
          <wp:extent cx="942604" cy="750570"/>
          <wp:effectExtent l="0" t="0" r="0" b="0"/>
          <wp:wrapNone/>
          <wp:docPr id="983157342" name="Imagem 9831573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43767" cy="7514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B2AAF" w:rsidRPr="00571D71">
      <w:rPr>
        <w:noProof/>
        <w:spacing w:val="-1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8795DAE" wp14:editId="730BC435">
              <wp:simplePos x="0" y="0"/>
              <wp:positionH relativeFrom="column">
                <wp:posOffset>1603375</wp:posOffset>
              </wp:positionH>
              <wp:positionV relativeFrom="paragraph">
                <wp:posOffset>19050</wp:posOffset>
              </wp:positionV>
              <wp:extent cx="4486275" cy="80010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86275" cy="8001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86C08F" w14:textId="77777777" w:rsidR="005B2AAF" w:rsidRDefault="005B2AAF" w:rsidP="00571D71">
                          <w:pPr>
                            <w:pStyle w:val="Ttulo1"/>
                            <w:spacing w:before="43"/>
                            <w:ind w:left="1577"/>
                          </w:pPr>
                          <w:r>
                            <w:t>PREFEITURA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MUNICIPAL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PAVÃO</w:t>
                          </w:r>
                          <w:r>
                            <w:rPr>
                              <w:spacing w:val="-54"/>
                            </w:rPr>
                            <w:t xml:space="preserve"> </w:t>
                          </w:r>
                          <w:r>
                            <w:t>ESTADO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DE MINAS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GERAIS</w:t>
                          </w:r>
                        </w:p>
                        <w:p w14:paraId="41961414" w14:textId="77777777" w:rsidR="005B2AAF" w:rsidRPr="00571D71" w:rsidRDefault="005B2AAF" w:rsidP="00571D71">
                          <w:pPr>
                            <w:spacing w:before="66"/>
                            <w:ind w:left="2373" w:right="1406"/>
                            <w:jc w:val="center"/>
                            <w:rPr>
                              <w:rFonts w:ascii="Ink Free" w:hAnsi="Ink Free"/>
                              <w:u w:val="single"/>
                            </w:rPr>
                          </w:pPr>
                          <w:r w:rsidRPr="00571D71">
                            <w:rPr>
                              <w:rFonts w:ascii="Ink Free" w:hAnsi="Ink Free"/>
                              <w:u w:val="single"/>
                            </w:rPr>
                            <w:t>Administração</w:t>
                          </w:r>
                          <w:r w:rsidRPr="00571D71">
                            <w:rPr>
                              <w:rFonts w:ascii="Ink Free" w:hAnsi="Ink Free"/>
                              <w:spacing w:val="-1"/>
                              <w:u w:val="single"/>
                            </w:rPr>
                            <w:t xml:space="preserve"> </w:t>
                          </w:r>
                          <w:r w:rsidRPr="00571D71">
                            <w:rPr>
                              <w:rFonts w:ascii="Ink Free" w:hAnsi="Ink Free"/>
                              <w:u w:val="single"/>
                            </w:rPr>
                            <w:t>Acolher e Cuidar</w:t>
                          </w:r>
                        </w:p>
                        <w:p w14:paraId="358D0CEC" w14:textId="77777777" w:rsidR="005B2AAF" w:rsidRDefault="005B2AAF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8795DAE" id="_x0000_s1027" type="#_x0000_t202" style="position:absolute;margin-left:126.25pt;margin-top:1.5pt;width:353.25pt;height:63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" filled="f" stroked="f">
              <v:textbox>
                <w:txbxContent>
                  <w:p w14:paraId="7986C08F" w14:textId="77777777" w:rsidR="005B2AAF" w:rsidRDefault="005B2AAF" w:rsidP="00571D71">
                    <w:pPr>
                      <w:pStyle w:val="Ttulo1"/>
                      <w:spacing w:before="43"/>
                      <w:ind w:left="1577"/>
                    </w:pPr>
                    <w:r>
                      <w:t>PREFEITURA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MUNICIPAL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PAVÃO</w:t>
                    </w:r>
                    <w:r>
                      <w:rPr>
                        <w:spacing w:val="-54"/>
                      </w:rPr>
                      <w:t xml:space="preserve"> </w:t>
                    </w:r>
                    <w:r>
                      <w:t>ESTADO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DE MINAS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GERAIS</w:t>
                    </w:r>
                  </w:p>
                  <w:p w14:paraId="41961414" w14:textId="77777777" w:rsidR="005B2AAF" w:rsidRPr="00571D71" w:rsidRDefault="005B2AAF" w:rsidP="00571D71">
                    <w:pPr>
                      <w:spacing w:before="66"/>
                      <w:ind w:left="2373" w:right="1406"/>
                      <w:jc w:val="center"/>
                      <w:rPr>
                        <w:rFonts w:ascii="Ink Free" w:hAnsi="Ink Free"/>
                        <w:u w:val="single"/>
                      </w:rPr>
                    </w:pPr>
                    <w:r w:rsidRPr="00571D71">
                      <w:rPr>
                        <w:rFonts w:ascii="Ink Free" w:hAnsi="Ink Free"/>
                        <w:u w:val="single"/>
                      </w:rPr>
                      <w:t>Administração</w:t>
                    </w:r>
                    <w:r w:rsidRPr="00571D71">
                      <w:rPr>
                        <w:rFonts w:ascii="Ink Free" w:hAnsi="Ink Free"/>
                        <w:spacing w:val="-1"/>
                        <w:u w:val="single"/>
                      </w:rPr>
                      <w:t xml:space="preserve"> </w:t>
                    </w:r>
                    <w:r w:rsidRPr="00571D71">
                      <w:rPr>
                        <w:rFonts w:ascii="Ink Free" w:hAnsi="Ink Free"/>
                        <w:u w:val="single"/>
                      </w:rPr>
                      <w:t>Acolher e Cuidar</w:t>
                    </w:r>
                  </w:p>
                  <w:p w14:paraId="358D0CEC" w14:textId="77777777" w:rsidR="005B2AAF" w:rsidRDefault="005B2AAF"/>
                </w:txbxContent>
              </v:textbox>
              <w10:wrap type="square"/>
            </v:shape>
          </w:pict>
        </mc:Fallback>
      </mc:AlternateContent>
    </w:r>
    <w:r w:rsidR="005B2AAF">
      <w:rPr>
        <w:spacing w:val="-1"/>
      </w:rPr>
      <w:t xml:space="preserve">                                       </w:t>
    </w:r>
    <w:r w:rsidR="005B2AAF">
      <w:rPr>
        <w:spacing w:val="-54"/>
      </w:rPr>
      <w:t xml:space="preserve">                                                                                                                                                          </w:t>
    </w:r>
    <w:r w:rsidR="005B2AAF">
      <w:rPr>
        <w:spacing w:val="-54"/>
      </w:rPr>
      <w:tab/>
      <w:t xml:space="preserve">        </w:t>
    </w:r>
    <w:r w:rsidR="005B2AAF">
      <w:rPr>
        <w:rFonts w:ascii="Ink Free" w:hAnsi="Ink Free"/>
        <w:sz w:val="22"/>
        <w:szCs w:val="22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FE52A4"/>
    <w:multiLevelType w:val="hybridMultilevel"/>
    <w:tmpl w:val="D5EECDCC"/>
    <w:lvl w:ilvl="0" w:tplc="691E1EE0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555A8C"/>
    <w:multiLevelType w:val="hybridMultilevel"/>
    <w:tmpl w:val="DB9EEF52"/>
    <w:lvl w:ilvl="0" w:tplc="7BC22264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4F1A1B"/>
    <w:multiLevelType w:val="hybridMultilevel"/>
    <w:tmpl w:val="D14040F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attachedTemplate r:id="rId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688"/>
    <w:rsid w:val="00011A51"/>
    <w:rsid w:val="00013D7D"/>
    <w:rsid w:val="00057E4E"/>
    <w:rsid w:val="000F3FCA"/>
    <w:rsid w:val="001D1025"/>
    <w:rsid w:val="001F4640"/>
    <w:rsid w:val="002E42C7"/>
    <w:rsid w:val="002F2DDC"/>
    <w:rsid w:val="00334442"/>
    <w:rsid w:val="003E047A"/>
    <w:rsid w:val="003E1D64"/>
    <w:rsid w:val="00417191"/>
    <w:rsid w:val="004257AB"/>
    <w:rsid w:val="004566A9"/>
    <w:rsid w:val="00461688"/>
    <w:rsid w:val="004A4FCF"/>
    <w:rsid w:val="0051158D"/>
    <w:rsid w:val="0056003C"/>
    <w:rsid w:val="005A1E47"/>
    <w:rsid w:val="005B2AAF"/>
    <w:rsid w:val="005C572E"/>
    <w:rsid w:val="006419D9"/>
    <w:rsid w:val="00666203"/>
    <w:rsid w:val="006A4752"/>
    <w:rsid w:val="00741F01"/>
    <w:rsid w:val="00745BA3"/>
    <w:rsid w:val="007553D3"/>
    <w:rsid w:val="008327CB"/>
    <w:rsid w:val="008343B5"/>
    <w:rsid w:val="0084339A"/>
    <w:rsid w:val="008A3DD8"/>
    <w:rsid w:val="008D4318"/>
    <w:rsid w:val="008D7B99"/>
    <w:rsid w:val="00926DCC"/>
    <w:rsid w:val="0093042E"/>
    <w:rsid w:val="009A6DED"/>
    <w:rsid w:val="009B0D10"/>
    <w:rsid w:val="00A02D3F"/>
    <w:rsid w:val="00AF6ED3"/>
    <w:rsid w:val="00B04DDD"/>
    <w:rsid w:val="00B11EBF"/>
    <w:rsid w:val="00B552B6"/>
    <w:rsid w:val="00B7236D"/>
    <w:rsid w:val="00C5121C"/>
    <w:rsid w:val="00C65BB9"/>
    <w:rsid w:val="00CE711B"/>
    <w:rsid w:val="00D0617D"/>
    <w:rsid w:val="00D15B6E"/>
    <w:rsid w:val="00D74C8D"/>
    <w:rsid w:val="00DA766F"/>
    <w:rsid w:val="00DD2919"/>
    <w:rsid w:val="00DD582E"/>
    <w:rsid w:val="00DF06DC"/>
    <w:rsid w:val="00E55C85"/>
    <w:rsid w:val="00E87781"/>
    <w:rsid w:val="00F32D69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6C16E9"/>
  <w15:docId w15:val="{77C874AA-8F82-45F7-A545-FC8CA6A03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urier New" w:eastAsia="Courier New" w:hAnsi="Courier New" w:cs="Courier New"/>
      <w:lang w:val="pt-PT"/>
    </w:rPr>
  </w:style>
  <w:style w:type="paragraph" w:styleId="Ttulo1">
    <w:name w:val="heading 1"/>
    <w:basedOn w:val="Normal"/>
    <w:uiPriority w:val="9"/>
    <w:qFormat/>
    <w:pPr>
      <w:spacing w:before="42"/>
      <w:ind w:left="1145" w:right="609"/>
      <w:jc w:val="center"/>
      <w:outlineLvl w:val="0"/>
    </w:pPr>
    <w:rPr>
      <w:rFonts w:ascii="Corbel" w:eastAsia="Corbel" w:hAnsi="Corbel" w:cs="Corbel"/>
      <w:b/>
      <w:bCs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2AA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6"/>
      <w:szCs w:val="26"/>
    </w:rPr>
  </w:style>
  <w:style w:type="paragraph" w:styleId="Ttulo">
    <w:name w:val="Title"/>
    <w:basedOn w:val="Normal"/>
    <w:link w:val="TtuloChar"/>
    <w:uiPriority w:val="10"/>
    <w:qFormat/>
    <w:pPr>
      <w:spacing w:before="65"/>
      <w:ind w:left="116" w:right="23"/>
    </w:pPr>
    <w:rPr>
      <w:rFonts w:ascii="Corbel" w:eastAsia="Corbel" w:hAnsi="Corbel" w:cs="Corbel"/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elacomgrade">
    <w:name w:val="Table Grid"/>
    <w:basedOn w:val="Tabelanormal"/>
    <w:uiPriority w:val="39"/>
    <w:rsid w:val="00DF06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textocentralizado">
    <w:name w:val="tabela_texto_centralizado"/>
    <w:basedOn w:val="Normal"/>
    <w:rsid w:val="005A1E4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5A1E47"/>
    <w:rPr>
      <w:b/>
      <w:bCs/>
    </w:rPr>
  </w:style>
  <w:style w:type="paragraph" w:customStyle="1" w:styleId="textojustificado">
    <w:name w:val="texto_justificado"/>
    <w:basedOn w:val="Normal"/>
    <w:rsid w:val="002E42C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Cabealho">
    <w:name w:val="header"/>
    <w:basedOn w:val="Normal"/>
    <w:link w:val="CabealhoChar"/>
    <w:uiPriority w:val="99"/>
    <w:unhideWhenUsed/>
    <w:rsid w:val="0051158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1158D"/>
    <w:rPr>
      <w:rFonts w:ascii="Courier New" w:eastAsia="Courier New" w:hAnsi="Courier New" w:cs="Courier New"/>
      <w:lang w:val="pt-PT"/>
    </w:rPr>
  </w:style>
  <w:style w:type="paragraph" w:styleId="Rodap">
    <w:name w:val="footer"/>
    <w:basedOn w:val="Normal"/>
    <w:link w:val="RodapChar"/>
    <w:uiPriority w:val="99"/>
    <w:unhideWhenUsed/>
    <w:rsid w:val="0051158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1158D"/>
    <w:rPr>
      <w:rFonts w:ascii="Courier New" w:eastAsia="Courier New" w:hAnsi="Courier New" w:cs="Courier New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2AA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B2AAF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B2AAF"/>
    <w:rPr>
      <w:rFonts w:ascii="Courier New" w:eastAsia="Courier New" w:hAnsi="Courier New" w:cs="Courier New"/>
      <w:lang w:val="pt-PT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5B2AAF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5B2AAF"/>
    <w:rPr>
      <w:rFonts w:ascii="Courier New" w:eastAsia="Courier New" w:hAnsi="Courier New" w:cs="Courier New"/>
      <w:sz w:val="16"/>
      <w:szCs w:val="16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013D7D"/>
    <w:rPr>
      <w:rFonts w:ascii="Corbel" w:eastAsia="Corbel" w:hAnsi="Corbel" w:cs="Corbel"/>
      <w:sz w:val="32"/>
      <w:szCs w:val="32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Modelos%20Personalizados%20do%20Office\TIMBRE%20CULTURA%20PAVA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TIMBRE CULTURA PAVAO</Template>
  <TotalTime>2</TotalTime>
  <Pages>12</Pages>
  <Words>1577</Words>
  <Characters>8520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PAPEL TIMBRADO GABINETE JANE.docx</vt:lpstr>
    </vt:vector>
  </TitlesOfParts>
  <Company/>
  <LinksUpToDate>false</LinksUpToDate>
  <CharactersWithSpaces>10077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PAPEL TIMBRADO GABINETE JANE.docx</dc:title>
  <dc:creator>User</dc:creator>
  <cp:lastModifiedBy>Florisvaldo Júnior</cp:lastModifiedBy>
  <cp:revision>1</cp:revision>
  <cp:lastPrinted>2023-06-07T14:11:00Z</cp:lastPrinted>
  <dcterms:created xsi:type="dcterms:W3CDTF">2023-11-06T11:22:00Z</dcterms:created>
  <dcterms:modified xsi:type="dcterms:W3CDTF">2023-11-06T11:24:00Z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2022-12-28T00:00:00Z</vt:filetime>
  </property>
  <property fmtid="{D5CDD505-2E9C-101B-9397-08002B2CF9AE}" pid="3" name="LastSaved">
    <vt:filetime>2022-12-29T00:00:00Z</vt:filetime>
  </property>
</Properties>
</file>