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A4214A" w14:textId="77777777" w:rsidR="00170B6F" w:rsidRDefault="00170B6F" w:rsidP="00170B6F">
      <w:pPr>
        <w:spacing w:after="280" w:line="240" w:lineRule="auto"/>
        <w:jc w:val="center"/>
        <w:rPr>
          <w:smallCaps/>
          <w:color w:val="000000"/>
          <w:sz w:val="26"/>
          <w:szCs w:val="26"/>
        </w:rPr>
      </w:pPr>
      <w:r>
        <w:rPr>
          <w:b/>
          <w:smallCaps/>
          <w:color w:val="000000"/>
          <w:sz w:val="26"/>
          <w:szCs w:val="26"/>
        </w:rPr>
        <w:t>ANEXO II</w:t>
      </w:r>
    </w:p>
    <w:p w14:paraId="789DBB97" w14:textId="77777777" w:rsidR="00170B6F" w:rsidRDefault="00170B6F" w:rsidP="00170B6F">
      <w:pPr>
        <w:spacing w:before="280" w:after="280" w:line="240" w:lineRule="auto"/>
        <w:jc w:val="center"/>
        <w:rPr>
          <w:color w:val="000000"/>
          <w:sz w:val="27"/>
          <w:szCs w:val="27"/>
        </w:rPr>
      </w:pPr>
      <w:r>
        <w:rPr>
          <w:b/>
          <w:smallCaps/>
          <w:color w:val="000000"/>
          <w:sz w:val="26"/>
          <w:szCs w:val="26"/>
        </w:rPr>
        <w:t>FORMULÁRIO DE INSCRIÇÃO</w:t>
      </w:r>
    </w:p>
    <w:p w14:paraId="56329A66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sz w:val="27"/>
          <w:szCs w:val="27"/>
        </w:rPr>
      </w:pPr>
      <w:r>
        <w:rPr>
          <w:b/>
          <w:color w:val="000000"/>
          <w:sz w:val="27"/>
          <w:szCs w:val="27"/>
        </w:rPr>
        <w:t>1. DADOS DO PROPONENTE</w:t>
      </w:r>
    </w:p>
    <w:p w14:paraId="6E5A0F59" w14:textId="4F7E6CC8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Nome Completo:</w:t>
      </w:r>
      <w:r w:rsidR="003F69F5">
        <w:rPr>
          <w:color w:val="000000"/>
          <w:sz w:val="27"/>
          <w:szCs w:val="27"/>
        </w:rPr>
        <w:t>______________________________________________________</w:t>
      </w:r>
    </w:p>
    <w:p w14:paraId="66988B38" w14:textId="42735AFC" w:rsidR="003F69F5" w:rsidRDefault="003F69F5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____________________________________________________________________</w:t>
      </w:r>
    </w:p>
    <w:p w14:paraId="100BB070" w14:textId="0E0BC4E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Nome artístico ou nome social (se houver):</w:t>
      </w:r>
      <w:r w:rsidR="003F69F5">
        <w:rPr>
          <w:color w:val="000000"/>
          <w:sz w:val="27"/>
          <w:szCs w:val="27"/>
        </w:rPr>
        <w:t xml:space="preserve"> _________________________________</w:t>
      </w:r>
    </w:p>
    <w:p w14:paraId="2B7C69C4" w14:textId="0A47A440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CPF:</w:t>
      </w:r>
      <w:r w:rsidR="003F69F5">
        <w:rPr>
          <w:color w:val="000000"/>
          <w:sz w:val="27"/>
          <w:szCs w:val="27"/>
        </w:rPr>
        <w:t xml:space="preserve"> ________________________________________________________________</w:t>
      </w:r>
    </w:p>
    <w:p w14:paraId="5EF25D11" w14:textId="612EADBD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RG:</w:t>
      </w:r>
      <w:r w:rsidR="003F69F5">
        <w:rPr>
          <w:color w:val="000000"/>
          <w:sz w:val="27"/>
          <w:szCs w:val="27"/>
        </w:rPr>
        <w:t xml:space="preserve">  ________________________________________________________________</w:t>
      </w:r>
    </w:p>
    <w:p w14:paraId="12E93F5A" w14:textId="1AC4846E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Data de nascimento:</w:t>
      </w:r>
      <w:r w:rsidR="003F69F5">
        <w:rPr>
          <w:color w:val="000000"/>
          <w:sz w:val="27"/>
          <w:szCs w:val="27"/>
        </w:rPr>
        <w:t xml:space="preserve"> ___ /____/________</w:t>
      </w:r>
    </w:p>
    <w:p w14:paraId="193021EF" w14:textId="5F04BF09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E-mail:</w:t>
      </w:r>
      <w:r w:rsidR="003F69F5">
        <w:rPr>
          <w:color w:val="000000"/>
          <w:sz w:val="27"/>
          <w:szCs w:val="27"/>
        </w:rPr>
        <w:t xml:space="preserve"> ______________________________________________________________</w:t>
      </w:r>
    </w:p>
    <w:p w14:paraId="6692972D" w14:textId="21E5B424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Telefone:</w:t>
      </w:r>
      <w:r w:rsidR="003F69F5">
        <w:rPr>
          <w:color w:val="000000"/>
          <w:sz w:val="27"/>
          <w:szCs w:val="27"/>
        </w:rPr>
        <w:t xml:space="preserve"> __________________________</w:t>
      </w:r>
    </w:p>
    <w:p w14:paraId="20BE92E2" w14:textId="1285E69E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Endereço completo:</w:t>
      </w:r>
      <w:r w:rsidR="003F69F5">
        <w:rPr>
          <w:color w:val="000000"/>
          <w:sz w:val="27"/>
          <w:szCs w:val="27"/>
        </w:rPr>
        <w:t xml:space="preserve"> ___________________________________________________</w:t>
      </w:r>
    </w:p>
    <w:p w14:paraId="35ECF817" w14:textId="0F73D08E" w:rsidR="003F69F5" w:rsidRDefault="003F69F5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____________________________________________________________________</w:t>
      </w:r>
    </w:p>
    <w:p w14:paraId="4A15B367" w14:textId="5A832354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CEP:</w:t>
      </w:r>
      <w:r w:rsidR="003F69F5">
        <w:rPr>
          <w:color w:val="000000"/>
          <w:sz w:val="27"/>
          <w:szCs w:val="27"/>
        </w:rPr>
        <w:t xml:space="preserve"> ________________________________________________________________</w:t>
      </w:r>
    </w:p>
    <w:p w14:paraId="3D906550" w14:textId="1AEA69B8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Cidade:</w:t>
      </w:r>
      <w:r w:rsidR="003F69F5">
        <w:rPr>
          <w:color w:val="000000"/>
          <w:sz w:val="27"/>
          <w:szCs w:val="27"/>
        </w:rPr>
        <w:t xml:space="preserve"> _____________________________________________________________</w:t>
      </w:r>
    </w:p>
    <w:p w14:paraId="6DEC85F8" w14:textId="60DFF1FD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Estado:</w:t>
      </w:r>
      <w:r w:rsidR="003F69F5">
        <w:rPr>
          <w:color w:val="000000"/>
          <w:sz w:val="27"/>
          <w:szCs w:val="27"/>
        </w:rPr>
        <w:t xml:space="preserve"> _____________________________________________________________</w:t>
      </w:r>
    </w:p>
    <w:p w14:paraId="0A535579" w14:textId="77777777" w:rsidR="003F69F5" w:rsidRDefault="003F69F5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</w:p>
    <w:p w14:paraId="25DC65DE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Você reside em quais dessas áreas?</w:t>
      </w:r>
    </w:p>
    <w:p w14:paraId="133CC959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Zona urbana </w:t>
      </w:r>
    </w:p>
    <w:p w14:paraId="1E050AB0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Zona rural</w:t>
      </w:r>
    </w:p>
    <w:p w14:paraId="4277D3FC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Territórios indígenas (demarcados ou em processo de demarcação)</w:t>
      </w:r>
    </w:p>
    <w:p w14:paraId="0A0C406B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Comunidades quilombolas (terra titulada ou em processo de titulação, com registro na Fundação Palmares)</w:t>
      </w:r>
    </w:p>
    <w:p w14:paraId="1310027E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Território de povos e comunidades tradicionais (ribeirinhos, </w:t>
      </w:r>
      <w:proofErr w:type="spellStart"/>
      <w:r>
        <w:rPr>
          <w:color w:val="000000"/>
          <w:sz w:val="27"/>
          <w:szCs w:val="27"/>
        </w:rPr>
        <w:t>louceiros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cipozeiro</w:t>
      </w:r>
      <w:proofErr w:type="spellEnd"/>
      <w:r>
        <w:rPr>
          <w:color w:val="000000"/>
          <w:sz w:val="27"/>
          <w:szCs w:val="27"/>
        </w:rPr>
        <w:t xml:space="preserve">, pequizeiros, </w:t>
      </w:r>
      <w:proofErr w:type="spellStart"/>
      <w:r>
        <w:rPr>
          <w:color w:val="000000"/>
          <w:sz w:val="27"/>
          <w:szCs w:val="27"/>
        </w:rPr>
        <w:t>vazanteiros</w:t>
      </w:r>
      <w:proofErr w:type="spellEnd"/>
      <w:r>
        <w:rPr>
          <w:color w:val="000000"/>
          <w:sz w:val="27"/>
          <w:szCs w:val="27"/>
        </w:rPr>
        <w:t>, povos do mar etc.)</w:t>
      </w:r>
    </w:p>
    <w:p w14:paraId="683C6966" w14:textId="3A02BF46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1670C2BD" w14:textId="7EEB8C1F" w:rsidR="003F69F5" w:rsidRDefault="003F69F5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</w:p>
    <w:p w14:paraId="2D6B7BB2" w14:textId="77777777" w:rsidR="003F69F5" w:rsidRDefault="003F69F5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</w:p>
    <w:p w14:paraId="70A44EC9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lastRenderedPageBreak/>
        <w:t>Pertence a alguma comunidade tradicional? </w:t>
      </w:r>
    </w:p>
    <w:p w14:paraId="6A6F61F7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Não pertenço a comunidade tradicional</w:t>
      </w:r>
    </w:p>
    <w:p w14:paraId="4E0E1EC4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Comunidades Extrativistas</w:t>
      </w:r>
    </w:p>
    <w:p w14:paraId="0EBF1D79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Comunidades Ribeirinhas</w:t>
      </w:r>
    </w:p>
    <w:p w14:paraId="54DA5D62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Comunidades Rurais</w:t>
      </w:r>
    </w:p>
    <w:p w14:paraId="583D5BCE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Indígenas</w:t>
      </w:r>
    </w:p>
    <w:p w14:paraId="44F7DA8F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Povos Ciganos</w:t>
      </w:r>
    </w:p>
    <w:p w14:paraId="738868ED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Pescadores(as) Artesanais</w:t>
      </w:r>
    </w:p>
    <w:p w14:paraId="532E4927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Povos de Terreiro</w:t>
      </w:r>
    </w:p>
    <w:p w14:paraId="31B93D27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Quilombolas</w:t>
      </w:r>
    </w:p>
    <w:p w14:paraId="2A6BCECC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Outra comunidade tradicional</w:t>
      </w:r>
    </w:p>
    <w:p w14:paraId="04E9227C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14:paraId="7EDC8F43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Gênero:</w:t>
      </w:r>
    </w:p>
    <w:p w14:paraId="6E710196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Mulher cisgênero</w:t>
      </w:r>
    </w:p>
    <w:p w14:paraId="0056C843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Homem cisgênero</w:t>
      </w:r>
    </w:p>
    <w:p w14:paraId="1C4D740E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Mulher Transgênero</w:t>
      </w:r>
    </w:p>
    <w:p w14:paraId="6269FC07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Homem Transgênero</w:t>
      </w:r>
    </w:p>
    <w:p w14:paraId="16F67096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Pessoa Não Binária</w:t>
      </w:r>
    </w:p>
    <w:p w14:paraId="0749EE62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Não informar</w:t>
      </w:r>
    </w:p>
    <w:p w14:paraId="3A4AC872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61F882A5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Raça, cor ou etnia:</w:t>
      </w:r>
    </w:p>
    <w:p w14:paraId="15B8EDDA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Branca</w:t>
      </w:r>
    </w:p>
    <w:p w14:paraId="72898BF9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Preta</w:t>
      </w:r>
    </w:p>
    <w:p w14:paraId="21CBD01C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Parda</w:t>
      </w:r>
    </w:p>
    <w:p w14:paraId="22FB975E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Indígena</w:t>
      </w:r>
    </w:p>
    <w:p w14:paraId="28EAB8C8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Amarela</w:t>
      </w:r>
    </w:p>
    <w:p w14:paraId="4FBF9D02" w14:textId="0F752E03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1D72F478" w14:textId="77777777" w:rsidR="003F69F5" w:rsidRDefault="003F69F5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</w:p>
    <w:p w14:paraId="04F73317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lastRenderedPageBreak/>
        <w:t>Você é uma Pessoa com Deficiência - PCD?</w:t>
      </w:r>
    </w:p>
    <w:p w14:paraId="1A6FB946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 xml:space="preserve">(  </w:t>
      </w:r>
      <w:proofErr w:type="gramEnd"/>
      <w:r>
        <w:rPr>
          <w:color w:val="000000"/>
          <w:sz w:val="27"/>
          <w:szCs w:val="27"/>
        </w:rPr>
        <w:t>  ) Sim</w:t>
      </w:r>
    </w:p>
    <w:p w14:paraId="4B236395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 xml:space="preserve">(  </w:t>
      </w:r>
      <w:proofErr w:type="gramEnd"/>
      <w:r>
        <w:rPr>
          <w:color w:val="000000"/>
          <w:sz w:val="27"/>
          <w:szCs w:val="27"/>
        </w:rPr>
        <w:t>  ) Não</w:t>
      </w:r>
    </w:p>
    <w:p w14:paraId="27B02AF7" w14:textId="4D38C828" w:rsidR="00170B6F" w:rsidRDefault="00170B6F" w:rsidP="00170B6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14:paraId="166386AB" w14:textId="77777777" w:rsidR="003F69F5" w:rsidRDefault="003F69F5" w:rsidP="00170B6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14:paraId="2C6D056C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Caso tenha marcado "sim", qual tipo de deficiência?</w:t>
      </w:r>
    </w:p>
    <w:p w14:paraId="6D75C2D8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Auditiva</w:t>
      </w:r>
    </w:p>
    <w:p w14:paraId="59C0C4AA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Física</w:t>
      </w:r>
    </w:p>
    <w:p w14:paraId="534592AF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Intelectual</w:t>
      </w:r>
    </w:p>
    <w:p w14:paraId="2F19371D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Múltipla</w:t>
      </w:r>
    </w:p>
    <w:p w14:paraId="1FB1C79A" w14:textId="03320353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Visual</w:t>
      </w:r>
    </w:p>
    <w:p w14:paraId="30B63948" w14:textId="77777777" w:rsidR="003F69F5" w:rsidRPr="00170B6F" w:rsidRDefault="003F69F5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</w:p>
    <w:p w14:paraId="02431439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 Qual o seu grau de escolaridade?</w:t>
      </w:r>
    </w:p>
    <w:p w14:paraId="626B87CD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Não tenho Educação Formal</w:t>
      </w:r>
    </w:p>
    <w:p w14:paraId="5245AD0C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Ensino Fundamental Incompleto</w:t>
      </w:r>
    </w:p>
    <w:p w14:paraId="560C9394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Ensino Fundamental Completo</w:t>
      </w:r>
    </w:p>
    <w:p w14:paraId="3B867606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Ensino Médio Incompleto</w:t>
      </w:r>
    </w:p>
    <w:p w14:paraId="306A952E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Ensino Médio Completo</w:t>
      </w:r>
    </w:p>
    <w:p w14:paraId="03E9C6C1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Curso Técnico Completo</w:t>
      </w:r>
    </w:p>
    <w:p w14:paraId="3A7A80B4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Ensino Superior Incompleto</w:t>
      </w:r>
    </w:p>
    <w:p w14:paraId="08A841C6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Ensino Superior Completo</w:t>
      </w:r>
    </w:p>
    <w:p w14:paraId="39F00E3D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  )</w:t>
      </w:r>
      <w:proofErr w:type="gramEnd"/>
      <w:r>
        <w:rPr>
          <w:color w:val="000000"/>
          <w:sz w:val="27"/>
          <w:szCs w:val="27"/>
        </w:rPr>
        <w:t xml:space="preserve"> Pós Graduação Completo</w:t>
      </w:r>
    </w:p>
    <w:p w14:paraId="495F14AC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14:paraId="5FA8F482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 xml:space="preserve">Vai concorrer às </w:t>
      </w:r>
      <w:proofErr w:type="gramStart"/>
      <w:r>
        <w:rPr>
          <w:b/>
          <w:color w:val="000000"/>
          <w:sz w:val="27"/>
          <w:szCs w:val="27"/>
        </w:rPr>
        <w:t>cotas ?</w:t>
      </w:r>
      <w:proofErr w:type="gramEnd"/>
    </w:p>
    <w:p w14:paraId="6FB8F9E3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  </w:t>
      </w:r>
      <w:proofErr w:type="gramEnd"/>
      <w:r>
        <w:rPr>
          <w:color w:val="000000"/>
          <w:sz w:val="27"/>
          <w:szCs w:val="27"/>
        </w:rPr>
        <w:t xml:space="preserve"> ) Sim               (    ) Não</w:t>
      </w:r>
    </w:p>
    <w:p w14:paraId="2657716D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03A73519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Se sim. Qual? </w:t>
      </w:r>
    </w:p>
    <w:p w14:paraId="40ACB309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(  </w:t>
      </w:r>
      <w:proofErr w:type="gramEnd"/>
      <w:r>
        <w:rPr>
          <w:color w:val="000000"/>
          <w:sz w:val="27"/>
          <w:szCs w:val="27"/>
        </w:rPr>
        <w:t xml:space="preserve"> ) Pessoa negra</w:t>
      </w:r>
    </w:p>
    <w:p w14:paraId="5CC235EA" w14:textId="59C0467D" w:rsidR="00170B6F" w:rsidRDefault="00170B6F" w:rsidP="00170B6F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 xml:space="preserve">(  </w:t>
      </w:r>
      <w:proofErr w:type="gramEnd"/>
      <w:r>
        <w:rPr>
          <w:color w:val="000000"/>
          <w:sz w:val="27"/>
          <w:szCs w:val="27"/>
        </w:rPr>
        <w:t>  ) Pessoa indígena</w:t>
      </w:r>
    </w:p>
    <w:p w14:paraId="405D1741" w14:textId="77777777" w:rsidR="003F69F5" w:rsidRDefault="003F69F5" w:rsidP="00170B6F">
      <w:pPr>
        <w:spacing w:before="120" w:after="120" w:line="240" w:lineRule="auto"/>
        <w:ind w:left="120" w:right="120"/>
        <w:jc w:val="both"/>
        <w:rPr>
          <w:sz w:val="27"/>
          <w:szCs w:val="27"/>
        </w:rPr>
      </w:pPr>
    </w:p>
    <w:p w14:paraId="219B43FA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b/>
          <w:sz w:val="27"/>
          <w:szCs w:val="27"/>
        </w:rPr>
      </w:pPr>
      <w:r>
        <w:rPr>
          <w:b/>
          <w:sz w:val="27"/>
          <w:szCs w:val="27"/>
        </w:rPr>
        <w:t>Qual área artístico-cultural você representa?</w:t>
      </w:r>
    </w:p>
    <w:p w14:paraId="5C8B8BDC" w14:textId="0F225B2A" w:rsidR="00170B6F" w:rsidRDefault="00170B6F" w:rsidP="00170B6F">
      <w:pPr>
        <w:spacing w:before="120" w:after="120" w:line="240" w:lineRule="auto"/>
        <w:ind w:left="120" w:right="120"/>
        <w:jc w:val="both"/>
        <w:rPr>
          <w:sz w:val="27"/>
          <w:szCs w:val="27"/>
        </w:rPr>
      </w:pPr>
      <w:r>
        <w:rPr>
          <w:sz w:val="27"/>
          <w:szCs w:val="27"/>
        </w:rPr>
        <w:t>_______________________________________</w:t>
      </w:r>
      <w:r w:rsidR="003F69F5">
        <w:rPr>
          <w:sz w:val="27"/>
          <w:szCs w:val="27"/>
        </w:rPr>
        <w:t>_____________________________</w:t>
      </w:r>
    </w:p>
    <w:p w14:paraId="7081600B" w14:textId="77777777" w:rsidR="00170B6F" w:rsidRDefault="00170B6F" w:rsidP="00170B6F">
      <w:pPr>
        <w:spacing w:before="120" w:after="120" w:line="240" w:lineRule="auto"/>
        <w:ind w:right="120"/>
        <w:jc w:val="both"/>
        <w:rPr>
          <w:sz w:val="27"/>
          <w:szCs w:val="27"/>
        </w:rPr>
      </w:pPr>
    </w:p>
    <w:p w14:paraId="2E4E8021" w14:textId="77777777" w:rsidR="00170B6F" w:rsidRDefault="00170B6F" w:rsidP="00170B6F">
      <w:pPr>
        <w:spacing w:before="120" w:after="120" w:line="240" w:lineRule="auto"/>
        <w:ind w:left="120" w:right="120"/>
        <w:jc w:val="both"/>
        <w:rPr>
          <w:b/>
          <w:sz w:val="27"/>
          <w:szCs w:val="27"/>
        </w:rPr>
      </w:pPr>
      <w:r>
        <w:rPr>
          <w:b/>
          <w:sz w:val="27"/>
          <w:szCs w:val="27"/>
        </w:rPr>
        <w:t>Representa algum grupo de cultura?</w:t>
      </w:r>
    </w:p>
    <w:p w14:paraId="3A72CAEE" w14:textId="77777777" w:rsidR="003F69F5" w:rsidRDefault="00170B6F" w:rsidP="003F69F5">
      <w:pPr>
        <w:spacing w:before="120" w:after="120" w:line="240" w:lineRule="auto"/>
        <w:ind w:left="120" w:right="120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>(  </w:t>
      </w:r>
      <w:proofErr w:type="gramEnd"/>
      <w:r>
        <w:rPr>
          <w:sz w:val="27"/>
          <w:szCs w:val="27"/>
        </w:rPr>
        <w:t xml:space="preserve"> ) Sim               (    ) Não</w:t>
      </w:r>
      <w:r w:rsidR="003F69F5">
        <w:rPr>
          <w:sz w:val="27"/>
          <w:szCs w:val="27"/>
        </w:rPr>
        <w:t xml:space="preserve">         </w:t>
      </w:r>
    </w:p>
    <w:p w14:paraId="2B96A4B0" w14:textId="4E51FD64" w:rsidR="003F69F5" w:rsidRDefault="003F69F5" w:rsidP="003F69F5">
      <w:pPr>
        <w:spacing w:before="120" w:after="120" w:line="240" w:lineRule="auto"/>
        <w:ind w:left="120" w:right="1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</w:t>
      </w:r>
    </w:p>
    <w:p w14:paraId="67FE25F4" w14:textId="1747766B" w:rsidR="00170B6F" w:rsidRDefault="00170B6F" w:rsidP="003F69F5">
      <w:pPr>
        <w:spacing w:before="120" w:after="120" w:line="240" w:lineRule="auto"/>
        <w:ind w:left="120" w:right="120"/>
        <w:jc w:val="both"/>
        <w:rPr>
          <w:sz w:val="27"/>
          <w:szCs w:val="27"/>
        </w:rPr>
      </w:pPr>
      <w:r>
        <w:rPr>
          <w:b/>
          <w:sz w:val="27"/>
          <w:szCs w:val="27"/>
        </w:rPr>
        <w:t>Se sim. Qual? </w:t>
      </w:r>
    </w:p>
    <w:p w14:paraId="7A424C86" w14:textId="1BB7F2A0" w:rsidR="00170B6F" w:rsidRDefault="00170B6F" w:rsidP="00170B6F">
      <w:pPr>
        <w:spacing w:before="120" w:after="120" w:line="240" w:lineRule="auto"/>
        <w:ind w:left="120" w:right="120"/>
        <w:jc w:val="both"/>
        <w:rPr>
          <w:sz w:val="27"/>
          <w:szCs w:val="27"/>
        </w:rPr>
      </w:pPr>
      <w:r>
        <w:rPr>
          <w:sz w:val="27"/>
          <w:szCs w:val="27"/>
        </w:rPr>
        <w:t>_____________________________________________________</w:t>
      </w:r>
      <w:r w:rsidR="003F69F5">
        <w:rPr>
          <w:sz w:val="27"/>
          <w:szCs w:val="27"/>
        </w:rPr>
        <w:t>______________</w:t>
      </w:r>
      <w:r>
        <w:rPr>
          <w:sz w:val="27"/>
          <w:szCs w:val="27"/>
        </w:rPr>
        <w:t>_</w:t>
      </w:r>
    </w:p>
    <w:p w14:paraId="7658EA20" w14:textId="678EFA41" w:rsidR="00F32D69" w:rsidRDefault="00F32D69" w:rsidP="008D4318"/>
    <w:p w14:paraId="732371EB" w14:textId="47F9D804" w:rsidR="003F69F5" w:rsidRDefault="003F69F5" w:rsidP="008D4318"/>
    <w:p w14:paraId="56E0E945" w14:textId="0D61D16A" w:rsidR="00705878" w:rsidRDefault="00705878" w:rsidP="008D4318"/>
    <w:p w14:paraId="7CAB7EB6" w14:textId="5A28F697" w:rsidR="00705878" w:rsidRDefault="00705878" w:rsidP="008D4318"/>
    <w:p w14:paraId="7088DD0A" w14:textId="4D94AED6" w:rsidR="00705878" w:rsidRDefault="00705878" w:rsidP="008D4318"/>
    <w:p w14:paraId="5C04184A" w14:textId="2424B2D7" w:rsidR="00705878" w:rsidRDefault="00705878" w:rsidP="008D4318"/>
    <w:p w14:paraId="2EEDA16C" w14:textId="6D56725D" w:rsidR="00705878" w:rsidRDefault="00705878" w:rsidP="008D4318"/>
    <w:p w14:paraId="286E5A97" w14:textId="2C960FA0" w:rsidR="00705878" w:rsidRDefault="00705878" w:rsidP="008D4318"/>
    <w:p w14:paraId="13E22C84" w14:textId="66D2910D" w:rsidR="00705878" w:rsidRDefault="00705878" w:rsidP="008D4318"/>
    <w:p w14:paraId="37139C67" w14:textId="0663FEDA" w:rsidR="00705878" w:rsidRDefault="00705878" w:rsidP="008D4318"/>
    <w:p w14:paraId="4534A618" w14:textId="0FD4C9B4" w:rsidR="00705878" w:rsidRDefault="00705878" w:rsidP="008D4318"/>
    <w:p w14:paraId="714AAFD7" w14:textId="5948C6D0" w:rsidR="00705878" w:rsidRDefault="00705878" w:rsidP="008D4318"/>
    <w:p w14:paraId="57FFEF34" w14:textId="10888F56" w:rsidR="00705878" w:rsidRDefault="00705878" w:rsidP="008D4318"/>
    <w:p w14:paraId="61EF89DE" w14:textId="3D88E942" w:rsidR="00705878" w:rsidRDefault="00705878" w:rsidP="008D4318"/>
    <w:p w14:paraId="48695A20" w14:textId="77777777" w:rsidR="00705878" w:rsidRDefault="00705878" w:rsidP="008D4318">
      <w:bookmarkStart w:id="0" w:name="_GoBack"/>
      <w:bookmarkEnd w:id="0"/>
    </w:p>
    <w:p w14:paraId="36243A2C" w14:textId="77777777" w:rsidR="00705878" w:rsidRDefault="00705878" w:rsidP="00705878">
      <w:pPr>
        <w:spacing w:before="120" w:after="120" w:line="240" w:lineRule="auto"/>
        <w:ind w:left="120" w:right="120"/>
        <w:jc w:val="center"/>
        <w:rPr>
          <w:rFonts w:eastAsia="Times New Roman"/>
          <w:color w:val="000000"/>
          <w:sz w:val="27"/>
          <w:szCs w:val="27"/>
        </w:rPr>
      </w:pPr>
      <w:r>
        <w:rPr>
          <w:rFonts w:eastAsia="Times New Roman"/>
          <w:color w:val="000000"/>
          <w:sz w:val="27"/>
          <w:szCs w:val="27"/>
        </w:rPr>
        <w:t>_________________________________________   ______________</w:t>
      </w:r>
      <w:r w:rsidRPr="00D05A57">
        <w:rPr>
          <w:rFonts w:eastAsia="Times New Roman"/>
          <w:color w:val="000000"/>
          <w:sz w:val="27"/>
          <w:szCs w:val="27"/>
        </w:rPr>
        <w:t> </w:t>
      </w:r>
    </w:p>
    <w:p w14:paraId="26D873F1" w14:textId="5638469D" w:rsidR="00705878" w:rsidRPr="00D05A57" w:rsidRDefault="00705878" w:rsidP="00705878">
      <w:pPr>
        <w:spacing w:before="120" w:after="120" w:line="240" w:lineRule="auto"/>
        <w:ind w:left="120" w:right="120"/>
        <w:jc w:val="center"/>
        <w:rPr>
          <w:rFonts w:eastAsia="Times New Roman"/>
          <w:color w:val="000000"/>
          <w:sz w:val="27"/>
          <w:szCs w:val="27"/>
        </w:rPr>
      </w:pPr>
      <w:r>
        <w:rPr>
          <w:rFonts w:eastAsia="Times New Roman"/>
          <w:color w:val="000000"/>
          <w:sz w:val="27"/>
          <w:szCs w:val="27"/>
        </w:rPr>
        <w:t xml:space="preserve">ASSINATURA DO </w:t>
      </w:r>
      <w:r>
        <w:rPr>
          <w:rFonts w:eastAsia="Times New Roman"/>
          <w:color w:val="000000"/>
          <w:sz w:val="27"/>
          <w:szCs w:val="27"/>
        </w:rPr>
        <w:t>PROPONENTE</w:t>
      </w:r>
      <w:r>
        <w:rPr>
          <w:rFonts w:eastAsia="Times New Roman"/>
          <w:color w:val="000000"/>
          <w:sz w:val="27"/>
          <w:szCs w:val="27"/>
        </w:rPr>
        <w:t xml:space="preserve">             DATA</w:t>
      </w:r>
    </w:p>
    <w:p w14:paraId="77CB6F46" w14:textId="77777777" w:rsidR="003F69F5" w:rsidRPr="008D4318" w:rsidRDefault="003F69F5" w:rsidP="008D4318"/>
    <w:sectPr w:rsidR="003F69F5" w:rsidRPr="008D4318">
      <w:headerReference w:type="default" r:id="rId7"/>
      <w:footerReference w:type="default" r:id="rId8"/>
      <w:type w:val="continuous"/>
      <w:pgSz w:w="11910" w:h="16840"/>
      <w:pgMar w:top="480" w:right="980" w:bottom="280" w:left="15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BB2B60" w14:textId="77777777" w:rsidR="009A4E0F" w:rsidRDefault="009A4E0F" w:rsidP="0051158D">
      <w:r>
        <w:separator/>
      </w:r>
    </w:p>
  </w:endnote>
  <w:endnote w:type="continuationSeparator" w:id="0">
    <w:p w14:paraId="5D18BC99" w14:textId="77777777" w:rsidR="009A4E0F" w:rsidRDefault="009A4E0F" w:rsidP="00511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7B457C" w14:textId="77777777" w:rsidR="005B2AAF" w:rsidRDefault="005B2AAF" w:rsidP="0003391D">
    <w:pPr>
      <w:spacing w:before="1"/>
      <w:ind w:left="1966" w:right="885" w:firstLine="48"/>
      <w:rPr>
        <w:sz w:val="16"/>
      </w:rPr>
    </w:pPr>
    <w:r>
      <w:rPr>
        <w:sz w:val="16"/>
      </w:rPr>
      <w:t>Rua Getúlio Vargas, 123 – Centro – CEP: 39.814-000</w:t>
    </w:r>
    <w:r>
      <w:rPr>
        <w:spacing w:val="-94"/>
        <w:sz w:val="16"/>
      </w:rPr>
      <w:t xml:space="preserve"> </w:t>
    </w:r>
    <w:r>
      <w:rPr>
        <w:sz w:val="16"/>
      </w:rPr>
      <w:t>Telefone:</w:t>
    </w:r>
    <w:r>
      <w:rPr>
        <w:spacing w:val="-2"/>
        <w:sz w:val="16"/>
      </w:rPr>
      <w:t xml:space="preserve"> </w:t>
    </w:r>
    <w:r>
      <w:rPr>
        <w:sz w:val="16"/>
      </w:rPr>
      <w:t>(33)</w:t>
    </w:r>
    <w:r>
      <w:rPr>
        <w:spacing w:val="-2"/>
        <w:sz w:val="16"/>
      </w:rPr>
      <w:t xml:space="preserve"> </w:t>
    </w:r>
    <w:r>
      <w:rPr>
        <w:sz w:val="16"/>
      </w:rPr>
      <w:t>99105-9017</w:t>
    </w:r>
    <w:r>
      <w:rPr>
        <w:spacing w:val="-1"/>
        <w:sz w:val="16"/>
      </w:rPr>
      <w:t xml:space="preserve"> </w:t>
    </w:r>
    <w:r>
      <w:rPr>
        <w:sz w:val="16"/>
      </w:rPr>
      <w:t>–</w:t>
    </w:r>
    <w:r>
      <w:rPr>
        <w:spacing w:val="-2"/>
        <w:sz w:val="16"/>
      </w:rPr>
      <w:t xml:space="preserve">  C</w:t>
    </w:r>
    <w:r>
      <w:rPr>
        <w:sz w:val="16"/>
      </w:rPr>
      <w:t>NPJ</w:t>
    </w:r>
    <w:r>
      <w:rPr>
        <w:spacing w:val="-1"/>
        <w:sz w:val="16"/>
      </w:rPr>
      <w:t xml:space="preserve"> </w:t>
    </w:r>
    <w:r>
      <w:rPr>
        <w:sz w:val="16"/>
      </w:rPr>
      <w:t>18.404.772/0001-54</w:t>
    </w:r>
  </w:p>
  <w:p w14:paraId="562562F6" w14:textId="77777777" w:rsidR="005B2AAF" w:rsidRDefault="005B2A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A8813F" w14:textId="77777777" w:rsidR="009A4E0F" w:rsidRDefault="009A4E0F" w:rsidP="0051158D">
      <w:r>
        <w:separator/>
      </w:r>
    </w:p>
  </w:footnote>
  <w:footnote w:type="continuationSeparator" w:id="0">
    <w:p w14:paraId="162C4C35" w14:textId="77777777" w:rsidR="009A4E0F" w:rsidRDefault="009A4E0F" w:rsidP="005115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006C0B" w14:textId="77777777" w:rsidR="005B2AAF" w:rsidRPr="00571D71" w:rsidRDefault="00013D7D" w:rsidP="005B2AAF">
    <w:pPr>
      <w:pStyle w:val="Ttulo1"/>
      <w:tabs>
        <w:tab w:val="left" w:pos="4935"/>
      </w:tabs>
      <w:spacing w:before="43"/>
      <w:ind w:left="0" w:right="34"/>
      <w:jc w:val="left"/>
      <w:rPr>
        <w:sz w:val="22"/>
        <w:szCs w:val="22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63DA24D7" wp14:editId="42C42F76">
              <wp:simplePos x="0" y="0"/>
              <wp:positionH relativeFrom="column">
                <wp:posOffset>-716592</wp:posOffset>
              </wp:positionH>
              <wp:positionV relativeFrom="paragraph">
                <wp:posOffset>47625</wp:posOffset>
              </wp:positionV>
              <wp:extent cx="2000250" cy="771525"/>
              <wp:effectExtent l="0" t="0" r="0" b="0"/>
              <wp:wrapSquare wrapText="bothSides"/>
              <wp:docPr id="898787404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00250" cy="7715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383C17E" w14:textId="77777777" w:rsidR="00013D7D" w:rsidRPr="00F32D69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F32D69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DEPARTAMENTO</w:t>
                          </w:r>
                        </w:p>
                        <w:p w14:paraId="00A2D1F3" w14:textId="77777777" w:rsidR="00013D7D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F32D69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DE CULTURA</w: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</w:p>
                        <w:p w14:paraId="015CFC39" w14:textId="77777777" w:rsidR="00013D7D" w:rsidRPr="00F32D69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E TURISMO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shapetype w14:anchorId="63DA24D7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-56.4pt;margin-top:3.75pt;width:157.5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" filled="f" stroked="f">
              <v:textbox>
                <w:txbxContent>
                  <w:p w14:paraId="5383C17E" w14:textId="77777777" w:rsidR="00013D7D" w:rsidRPr="00F32D69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 w:rsidRPr="00F32D69">
                      <w:rPr>
                        <w:b/>
                        <w:bCs/>
                        <w:sz w:val="24"/>
                        <w:szCs w:val="24"/>
                      </w:rPr>
                      <w:t>DEPARTAMENTO</w:t>
                    </w:r>
                  </w:p>
                  <w:p w14:paraId="00A2D1F3" w14:textId="77777777" w:rsidR="00013D7D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 w:rsidRPr="00F32D69">
                      <w:rPr>
                        <w:b/>
                        <w:bCs/>
                        <w:sz w:val="24"/>
                        <w:szCs w:val="24"/>
                      </w:rPr>
                      <w:t>DE CULTURA</w: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</w:p>
                  <w:p w14:paraId="015CFC39" w14:textId="77777777" w:rsidR="00013D7D" w:rsidRPr="00F32D69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E TURISMO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5B2AAF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B5D9629" wp14:editId="505689FF">
              <wp:simplePos x="0" y="0"/>
              <wp:positionH relativeFrom="page">
                <wp:posOffset>2409825</wp:posOffset>
              </wp:positionH>
              <wp:positionV relativeFrom="paragraph">
                <wp:posOffset>-66675</wp:posOffset>
              </wp:positionV>
              <wp:extent cx="9525" cy="914400"/>
              <wp:effectExtent l="19050" t="19050" r="28575" b="19050"/>
              <wp:wrapNone/>
              <wp:docPr id="1971451175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525" cy="91440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C0C0C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line w14:anchorId="5A15F422"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9.75pt,-5.25pt" to="190.5pt,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" strokecolor="#0c0c0c" strokeweight="3pt">
              <w10:wrap anchorx="page"/>
            </v:line>
          </w:pict>
        </mc:Fallback>
      </mc:AlternateContent>
    </w:r>
    <w:r w:rsidR="005B2AAF">
      <w:rPr>
        <w:noProof/>
      </w:rPr>
      <w:drawing>
        <wp:anchor distT="0" distB="0" distL="0" distR="0" simplePos="0" relativeHeight="251661312" behindDoc="0" locked="0" layoutInCell="1" allowOverlap="1" wp14:anchorId="22F8D315" wp14:editId="3EC67F22">
          <wp:simplePos x="0" y="0"/>
          <wp:positionH relativeFrom="page">
            <wp:posOffset>2714625</wp:posOffset>
          </wp:positionH>
          <wp:positionV relativeFrom="paragraph">
            <wp:posOffset>19051</wp:posOffset>
          </wp:positionV>
          <wp:extent cx="942604" cy="750570"/>
          <wp:effectExtent l="0" t="0" r="0" b="0"/>
          <wp:wrapNone/>
          <wp:docPr id="983157342" name="Imagem 9831573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43767" cy="7514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B2AAF" w:rsidRPr="00571D71">
      <w:rPr>
        <w:noProof/>
        <w:spacing w:val="-1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6007FF29" wp14:editId="2DD4B07F">
              <wp:simplePos x="0" y="0"/>
              <wp:positionH relativeFrom="column">
                <wp:posOffset>1603375</wp:posOffset>
              </wp:positionH>
              <wp:positionV relativeFrom="paragraph">
                <wp:posOffset>19050</wp:posOffset>
              </wp:positionV>
              <wp:extent cx="4486275" cy="80010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86275" cy="8001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275481E" w14:textId="77777777" w:rsidR="005B2AAF" w:rsidRDefault="005B2AAF" w:rsidP="00571D71">
                          <w:pPr>
                            <w:pStyle w:val="Ttulo1"/>
                            <w:spacing w:before="43"/>
                            <w:ind w:left="1577"/>
                          </w:pPr>
                          <w:r>
                            <w:t>PREFEITURA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MUNICIPAL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PAVÃO</w:t>
                          </w:r>
                          <w:r>
                            <w:rPr>
                              <w:spacing w:val="-54"/>
                            </w:rPr>
                            <w:t xml:space="preserve"> </w:t>
                          </w:r>
                          <w:r>
                            <w:t>ESTADO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DE MINAS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GERAIS</w:t>
                          </w:r>
                        </w:p>
                        <w:p w14:paraId="785C9736" w14:textId="77777777" w:rsidR="005B2AAF" w:rsidRPr="00571D71" w:rsidRDefault="005B2AAF" w:rsidP="00571D71">
                          <w:pPr>
                            <w:spacing w:before="66"/>
                            <w:ind w:left="2373" w:right="1406"/>
                            <w:jc w:val="center"/>
                            <w:rPr>
                              <w:rFonts w:ascii="Ink Free" w:hAnsi="Ink Free"/>
                              <w:u w:val="single"/>
                            </w:rPr>
                          </w:pPr>
                          <w:r w:rsidRPr="00571D71">
                            <w:rPr>
                              <w:rFonts w:ascii="Ink Free" w:hAnsi="Ink Free"/>
                              <w:u w:val="single"/>
                            </w:rPr>
                            <w:t>Administração</w:t>
                          </w:r>
                          <w:r w:rsidRPr="00571D71">
                            <w:rPr>
                              <w:rFonts w:ascii="Ink Free" w:hAnsi="Ink Free"/>
                              <w:spacing w:val="-1"/>
                              <w:u w:val="single"/>
                            </w:rPr>
                            <w:t xml:space="preserve"> </w:t>
                          </w:r>
                          <w:r w:rsidRPr="00571D71">
                            <w:rPr>
                              <w:rFonts w:ascii="Ink Free" w:hAnsi="Ink Free"/>
                              <w:u w:val="single"/>
                            </w:rPr>
                            <w:t>Acolher e Cuidar</w:t>
                          </w:r>
                        </w:p>
                        <w:p w14:paraId="1321FD8A" w14:textId="77777777" w:rsidR="005B2AAF" w:rsidRDefault="005B2AAF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shape w14:anchorId="6007FF29" id="_x0000_s1027" type="#_x0000_t202" style="position:absolute;margin-left:126.25pt;margin-top:1.5pt;width:353.25pt;height:63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" filled="f" stroked="f">
              <v:textbox>
                <w:txbxContent>
                  <w:p w14:paraId="5275481E" w14:textId="77777777" w:rsidR="005B2AAF" w:rsidRDefault="005B2AAF" w:rsidP="00571D71">
                    <w:pPr>
                      <w:pStyle w:val="Ttulo1"/>
                      <w:spacing w:before="43"/>
                      <w:ind w:left="1577"/>
                    </w:pPr>
                    <w:r>
                      <w:t>PREFEITURA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MUNICIPAL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PAVÃO</w:t>
                    </w:r>
                    <w:r>
                      <w:rPr>
                        <w:spacing w:val="-54"/>
                      </w:rPr>
                      <w:t xml:space="preserve"> </w:t>
                    </w:r>
                    <w:r>
                      <w:t>ESTADO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DE MINAS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GERAIS</w:t>
                    </w:r>
                  </w:p>
                  <w:p w14:paraId="785C9736" w14:textId="77777777" w:rsidR="005B2AAF" w:rsidRPr="00571D71" w:rsidRDefault="005B2AAF" w:rsidP="00571D71">
                    <w:pPr>
                      <w:spacing w:before="66"/>
                      <w:ind w:left="2373" w:right="1406"/>
                      <w:jc w:val="center"/>
                      <w:rPr>
                        <w:rFonts w:ascii="Ink Free" w:hAnsi="Ink Free"/>
                        <w:u w:val="single"/>
                      </w:rPr>
                    </w:pPr>
                    <w:r w:rsidRPr="00571D71">
                      <w:rPr>
                        <w:rFonts w:ascii="Ink Free" w:hAnsi="Ink Free"/>
                        <w:u w:val="single"/>
                      </w:rPr>
                      <w:t>Administração</w:t>
                    </w:r>
                    <w:r w:rsidRPr="00571D71">
                      <w:rPr>
                        <w:rFonts w:ascii="Ink Free" w:hAnsi="Ink Free"/>
                        <w:spacing w:val="-1"/>
                        <w:u w:val="single"/>
                      </w:rPr>
                      <w:t xml:space="preserve"> </w:t>
                    </w:r>
                    <w:r w:rsidRPr="00571D71">
                      <w:rPr>
                        <w:rFonts w:ascii="Ink Free" w:hAnsi="Ink Free"/>
                        <w:u w:val="single"/>
                      </w:rPr>
                      <w:t>Acolher e Cuidar</w:t>
                    </w:r>
                  </w:p>
                  <w:p w14:paraId="1321FD8A" w14:textId="77777777" w:rsidR="005B2AAF" w:rsidRDefault="005B2AAF"/>
                </w:txbxContent>
              </v:textbox>
              <w10:wrap type="square"/>
            </v:shape>
          </w:pict>
        </mc:Fallback>
      </mc:AlternateContent>
    </w:r>
    <w:r w:rsidR="005B2AAF">
      <w:rPr>
        <w:spacing w:val="-1"/>
      </w:rPr>
      <w:t xml:space="preserve">                                       </w:t>
    </w:r>
    <w:r w:rsidR="005B2AAF">
      <w:rPr>
        <w:spacing w:val="-54"/>
      </w:rPr>
      <w:t xml:space="preserve">                                                                                                                                                          </w:t>
    </w:r>
    <w:r w:rsidR="005B2AAF">
      <w:rPr>
        <w:spacing w:val="-54"/>
      </w:rPr>
      <w:tab/>
      <w:t xml:space="preserve">        </w:t>
    </w:r>
    <w:r w:rsidR="005B2AAF">
      <w:rPr>
        <w:rFonts w:ascii="Ink Free" w:hAnsi="Ink Free"/>
        <w:sz w:val="22"/>
        <w:szCs w:val="22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FE52A4"/>
    <w:multiLevelType w:val="hybridMultilevel"/>
    <w:tmpl w:val="D5EECDCC"/>
    <w:lvl w:ilvl="0" w:tplc="691E1EE0">
      <w:start w:val="2"/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555A8C"/>
    <w:multiLevelType w:val="hybridMultilevel"/>
    <w:tmpl w:val="DB9EEF52"/>
    <w:lvl w:ilvl="0" w:tplc="7BC22264">
      <w:start w:val="2"/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4F1A1B"/>
    <w:multiLevelType w:val="hybridMultilevel"/>
    <w:tmpl w:val="D14040F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09"/>
    <w:rsid w:val="00011A51"/>
    <w:rsid w:val="00013D7D"/>
    <w:rsid w:val="000F3FCA"/>
    <w:rsid w:val="00170B6F"/>
    <w:rsid w:val="001A6EA2"/>
    <w:rsid w:val="001D1025"/>
    <w:rsid w:val="001F4640"/>
    <w:rsid w:val="002E42C7"/>
    <w:rsid w:val="002F2DDC"/>
    <w:rsid w:val="00334442"/>
    <w:rsid w:val="003E047A"/>
    <w:rsid w:val="003E1D64"/>
    <w:rsid w:val="003F69F5"/>
    <w:rsid w:val="00417191"/>
    <w:rsid w:val="004257AB"/>
    <w:rsid w:val="004566A9"/>
    <w:rsid w:val="004A4FCF"/>
    <w:rsid w:val="0051158D"/>
    <w:rsid w:val="0056003C"/>
    <w:rsid w:val="005A1E47"/>
    <w:rsid w:val="005B2AAF"/>
    <w:rsid w:val="005C572E"/>
    <w:rsid w:val="006419D9"/>
    <w:rsid w:val="00666203"/>
    <w:rsid w:val="006A4752"/>
    <w:rsid w:val="006B3B87"/>
    <w:rsid w:val="00705878"/>
    <w:rsid w:val="00741F01"/>
    <w:rsid w:val="00745BA3"/>
    <w:rsid w:val="007553D3"/>
    <w:rsid w:val="008327CB"/>
    <w:rsid w:val="008343B5"/>
    <w:rsid w:val="0084339A"/>
    <w:rsid w:val="008A3DD8"/>
    <w:rsid w:val="008D4318"/>
    <w:rsid w:val="008D7B99"/>
    <w:rsid w:val="00926DCC"/>
    <w:rsid w:val="0093042E"/>
    <w:rsid w:val="00965EAB"/>
    <w:rsid w:val="009A4E0F"/>
    <w:rsid w:val="009A6DED"/>
    <w:rsid w:val="009B0D10"/>
    <w:rsid w:val="00A02D3F"/>
    <w:rsid w:val="00AF6ED3"/>
    <w:rsid w:val="00B04DDD"/>
    <w:rsid w:val="00B11EBF"/>
    <w:rsid w:val="00B414A5"/>
    <w:rsid w:val="00B552B6"/>
    <w:rsid w:val="00B7236D"/>
    <w:rsid w:val="00C5121C"/>
    <w:rsid w:val="00C65BB9"/>
    <w:rsid w:val="00CE711B"/>
    <w:rsid w:val="00D0617D"/>
    <w:rsid w:val="00D15B6E"/>
    <w:rsid w:val="00D44B09"/>
    <w:rsid w:val="00D74C8D"/>
    <w:rsid w:val="00DA766F"/>
    <w:rsid w:val="00DD2919"/>
    <w:rsid w:val="00DD582E"/>
    <w:rsid w:val="00DF06DC"/>
    <w:rsid w:val="00E55C85"/>
    <w:rsid w:val="00E87781"/>
    <w:rsid w:val="00EA0C26"/>
    <w:rsid w:val="00F32D69"/>
    <w:rsid w:val="00FF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6EF851"/>
  <w15:docId w15:val="{050B20CE-FBBF-4A58-B3A7-FBB424FE3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B09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pt-BR" w:eastAsia="pt-BR"/>
    </w:rPr>
  </w:style>
  <w:style w:type="paragraph" w:styleId="Ttulo1">
    <w:name w:val="heading 1"/>
    <w:basedOn w:val="Normal"/>
    <w:uiPriority w:val="9"/>
    <w:qFormat/>
    <w:pPr>
      <w:widowControl w:val="0"/>
      <w:autoSpaceDE w:val="0"/>
      <w:autoSpaceDN w:val="0"/>
      <w:spacing w:before="42" w:after="0" w:line="240" w:lineRule="auto"/>
      <w:ind w:left="1145" w:right="609"/>
      <w:jc w:val="center"/>
      <w:outlineLvl w:val="0"/>
    </w:pPr>
    <w:rPr>
      <w:rFonts w:ascii="Corbel" w:eastAsia="Corbel" w:hAnsi="Corbel" w:cs="Corbel"/>
      <w:b/>
      <w:bCs/>
      <w:sz w:val="28"/>
      <w:szCs w:val="28"/>
      <w:lang w:val="pt-PT"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B2AAF"/>
    <w:pPr>
      <w:keepNext/>
      <w:keepLines/>
      <w:widowControl w:val="0"/>
      <w:autoSpaceDE w:val="0"/>
      <w:autoSpaceDN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sz w:val="26"/>
      <w:szCs w:val="26"/>
      <w:lang w:val="pt-PT" w:eastAsia="en-US"/>
    </w:rPr>
  </w:style>
  <w:style w:type="paragraph" w:styleId="Ttulo">
    <w:name w:val="Title"/>
    <w:basedOn w:val="Normal"/>
    <w:link w:val="TtuloChar"/>
    <w:uiPriority w:val="10"/>
    <w:qFormat/>
    <w:pPr>
      <w:widowControl w:val="0"/>
      <w:autoSpaceDE w:val="0"/>
      <w:autoSpaceDN w:val="0"/>
      <w:spacing w:before="65" w:after="0" w:line="240" w:lineRule="auto"/>
      <w:ind w:left="116" w:right="23"/>
    </w:pPr>
    <w:rPr>
      <w:rFonts w:ascii="Corbel" w:eastAsia="Corbel" w:hAnsi="Corbel" w:cs="Corbel"/>
      <w:sz w:val="32"/>
      <w:szCs w:val="32"/>
      <w:lang w:val="pt-PT" w:eastAsia="en-US"/>
    </w:rPr>
  </w:style>
  <w:style w:type="paragraph" w:styleId="PargrafodaLista">
    <w:name w:val="List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table" w:styleId="Tabelacomgrade">
    <w:name w:val="Table Grid"/>
    <w:basedOn w:val="Tabelanormal"/>
    <w:uiPriority w:val="39"/>
    <w:rsid w:val="00DF06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textocentralizado">
    <w:name w:val="tabela_texto_centralizado"/>
    <w:basedOn w:val="Normal"/>
    <w:rsid w:val="005A1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5A1E47"/>
    <w:rPr>
      <w:b/>
      <w:bCs/>
    </w:rPr>
  </w:style>
  <w:style w:type="paragraph" w:customStyle="1" w:styleId="textojustificado">
    <w:name w:val="texto_justificado"/>
    <w:basedOn w:val="Normal"/>
    <w:rsid w:val="002E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51158D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51158D"/>
    <w:rPr>
      <w:rFonts w:ascii="Courier New" w:eastAsia="Courier New" w:hAnsi="Courier New" w:cs="Courier New"/>
      <w:lang w:val="pt-PT"/>
    </w:rPr>
  </w:style>
  <w:style w:type="paragraph" w:styleId="Rodap">
    <w:name w:val="footer"/>
    <w:basedOn w:val="Normal"/>
    <w:link w:val="RodapChar"/>
    <w:uiPriority w:val="99"/>
    <w:unhideWhenUsed/>
    <w:rsid w:val="0051158D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character" w:customStyle="1" w:styleId="RodapChar">
    <w:name w:val="Rodapé Char"/>
    <w:basedOn w:val="Fontepargpadro"/>
    <w:link w:val="Rodap"/>
    <w:uiPriority w:val="99"/>
    <w:rsid w:val="0051158D"/>
    <w:rPr>
      <w:rFonts w:ascii="Courier New" w:eastAsia="Courier New" w:hAnsi="Courier New" w:cs="Courier New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B2AA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B2AAF"/>
    <w:pPr>
      <w:widowControl w:val="0"/>
      <w:autoSpaceDE w:val="0"/>
      <w:autoSpaceDN w:val="0"/>
      <w:spacing w:after="120" w:line="240" w:lineRule="auto"/>
      <w:ind w:left="283"/>
    </w:pPr>
    <w:rPr>
      <w:rFonts w:ascii="Courier New" w:eastAsia="Courier New" w:hAnsi="Courier New" w:cs="Courier New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B2AAF"/>
    <w:rPr>
      <w:rFonts w:ascii="Courier New" w:eastAsia="Courier New" w:hAnsi="Courier New" w:cs="Courier New"/>
      <w:lang w:val="pt-PT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5B2AAF"/>
    <w:pPr>
      <w:widowControl w:val="0"/>
      <w:autoSpaceDE w:val="0"/>
      <w:autoSpaceDN w:val="0"/>
      <w:spacing w:after="120" w:line="240" w:lineRule="auto"/>
    </w:pPr>
    <w:rPr>
      <w:rFonts w:ascii="Courier New" w:eastAsia="Courier New" w:hAnsi="Courier New" w:cs="Courier New"/>
      <w:sz w:val="16"/>
      <w:szCs w:val="16"/>
      <w:lang w:val="pt-PT" w:eastAsia="en-US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5B2AAF"/>
    <w:rPr>
      <w:rFonts w:ascii="Courier New" w:eastAsia="Courier New" w:hAnsi="Courier New" w:cs="Courier New"/>
      <w:sz w:val="16"/>
      <w:szCs w:val="16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013D7D"/>
    <w:rPr>
      <w:rFonts w:ascii="Corbel" w:eastAsia="Corbel" w:hAnsi="Corbel" w:cs="Corbel"/>
      <w:sz w:val="32"/>
      <w:szCs w:val="32"/>
      <w:lang w:val="pt-PT"/>
    </w:rPr>
  </w:style>
  <w:style w:type="character" w:styleId="Hyperlink">
    <w:name w:val="Hyperlink"/>
    <w:basedOn w:val="Fontepargpadro"/>
    <w:uiPriority w:val="99"/>
    <w:unhideWhenUsed/>
    <w:rsid w:val="00D44B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8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Modelos%20Personalizados%20do%20Office\TIMBRE%20CULTURA%20PAVA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TIMBRE CULTURA PAVAO</Template>
  <TotalTime>18</TotalTime>
  <Pages>4</Pages>
  <Words>444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PAPEL TIMBRADO GABINETE JANE.docx</vt:lpstr>
    </vt:vector>
  </TitlesOfParts>
  <Company/>
  <LinksUpToDate>false</LinksUpToDate>
  <CharactersWithSpaces>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PAPEL TIMBRADO GABINETE JANE.docx</dc:title>
  <dc:creator>User</dc:creator>
  <cp:lastModifiedBy>User</cp:lastModifiedBy>
  <cp:revision>3</cp:revision>
  <cp:lastPrinted>2023-11-07T17:24:00Z</cp:lastPrinted>
  <dcterms:created xsi:type="dcterms:W3CDTF">2023-11-06T18:00:00Z</dcterms:created>
  <dcterms:modified xsi:type="dcterms:W3CDTF">2023-11-07T17:26:00Z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2022-12-28T00:00:00Z</vt:filetime>
  </property>
  <property fmtid="{D5CDD505-2E9C-101B-9397-08002B2CF9AE}" pid="3" name="LastSaved">
    <vt:filetime>2022-12-29T00:00:00Z</vt:filetime>
  </property>
</Properties>
</file>