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1F8C8A" w14:textId="39FE9167" w:rsidR="00667EB2" w:rsidRDefault="00667EB2" w:rsidP="00667E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 xml:space="preserve">ANEXO </w:t>
      </w:r>
      <w:r w:rsidR="00AA3B9C">
        <w:rPr>
          <w:b/>
          <w:smallCaps/>
          <w:color w:val="000000"/>
          <w:sz w:val="26"/>
          <w:szCs w:val="26"/>
        </w:rPr>
        <w:t>IV</w:t>
      </w:r>
    </w:p>
    <w:p w14:paraId="6F5F7DBF" w14:textId="77777777" w:rsidR="00667EB2" w:rsidRDefault="00667EB2" w:rsidP="00667E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DECLARAÇÃO ÉTNICO-RACIAL</w:t>
      </w:r>
    </w:p>
    <w:p w14:paraId="3D67ECA4" w14:textId="77777777" w:rsidR="00667EB2" w:rsidRDefault="00667EB2" w:rsidP="00667EB2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(Para agentes culturais concorrentes às cotas étnico-raciais – negros ou indígenas)</w:t>
      </w:r>
    </w:p>
    <w:p w14:paraId="56EE2AEA" w14:textId="77777777" w:rsidR="00667EB2" w:rsidRDefault="00667EB2" w:rsidP="00667EB2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09F13CF6" w14:textId="77777777" w:rsidR="00667EB2" w:rsidRDefault="00667EB2" w:rsidP="00667EB2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06BC56B4" w14:textId="77777777" w:rsidR="00667EB2" w:rsidRDefault="00667EB2" w:rsidP="00667EB2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5ADEFF6F" w14:textId="30DFFD00" w:rsidR="00667EB2" w:rsidRDefault="00667EB2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1BF9B069" w14:textId="54F16397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4B868194" w14:textId="0225EFEC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0471EC75" w14:textId="2188EF11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1D48303E" w14:textId="756F7347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4FA66E8E" w14:textId="3EEC1447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01D2C7B5" w14:textId="0144FBD9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4E7E6C41" w14:textId="630BCAD6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56715526" w14:textId="54DC71BD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28043ED2" w14:textId="45EACBFD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687AA991" w14:textId="57326B6E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44503B9E" w14:textId="77777777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bookmarkStart w:id="0" w:name="_GoBack"/>
      <w:bookmarkEnd w:id="0"/>
    </w:p>
    <w:p w14:paraId="6368B037" w14:textId="423D0B31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3AE32F24" w14:textId="08A01B53" w:rsidR="00EB7EFB" w:rsidRDefault="00EB7EFB" w:rsidP="00EB7EFB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</w:t>
      </w:r>
    </w:p>
    <w:p w14:paraId="37FA1B32" w14:textId="77777777" w:rsidR="00667EB2" w:rsidRDefault="00667EB2" w:rsidP="00667EB2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ASSINATURA DO DECLARANTE</w:t>
      </w:r>
    </w:p>
    <w:p w14:paraId="10F21DCA" w14:textId="77777777" w:rsidR="00667EB2" w:rsidRDefault="00667EB2" w:rsidP="00667EB2">
      <w:pPr>
        <w:spacing w:before="28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14:paraId="7658EA20" w14:textId="77777777" w:rsidR="00F32D69" w:rsidRPr="008D4318" w:rsidRDefault="00F32D69" w:rsidP="008D4318"/>
    <w:sectPr w:rsidR="00F32D69" w:rsidRPr="008D4318">
      <w:headerReference w:type="default" r:id="rId7"/>
      <w:footerReference w:type="default" r:id="rId8"/>
      <w:type w:val="continuous"/>
      <w:pgSz w:w="11910" w:h="16840"/>
      <w:pgMar w:top="480" w:right="980" w:bottom="28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FD83DA" w14:textId="77777777" w:rsidR="00120D6F" w:rsidRDefault="00120D6F" w:rsidP="0051158D">
      <w:r>
        <w:separator/>
      </w:r>
    </w:p>
  </w:endnote>
  <w:endnote w:type="continuationSeparator" w:id="0">
    <w:p w14:paraId="4F468062" w14:textId="77777777" w:rsidR="00120D6F" w:rsidRDefault="00120D6F" w:rsidP="00511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B457C" w14:textId="77777777" w:rsidR="005B2AAF" w:rsidRDefault="005B2AAF" w:rsidP="0003391D">
    <w:pPr>
      <w:spacing w:before="1"/>
      <w:ind w:left="1966" w:right="885" w:firstLine="48"/>
      <w:rPr>
        <w:sz w:val="16"/>
      </w:rPr>
    </w:pPr>
    <w:r>
      <w:rPr>
        <w:sz w:val="16"/>
      </w:rPr>
      <w:t>Rua Getúlio Vargas, 123 – Centro – CEP: 39.814-000</w:t>
    </w:r>
    <w:r>
      <w:rPr>
        <w:spacing w:val="-94"/>
        <w:sz w:val="16"/>
      </w:rPr>
      <w:t xml:space="preserve"> </w:t>
    </w:r>
    <w:r>
      <w:rPr>
        <w:sz w:val="16"/>
      </w:rPr>
      <w:t>Telefone:</w:t>
    </w:r>
    <w:r>
      <w:rPr>
        <w:spacing w:val="-2"/>
        <w:sz w:val="16"/>
      </w:rPr>
      <w:t xml:space="preserve"> </w:t>
    </w:r>
    <w:r>
      <w:rPr>
        <w:sz w:val="16"/>
      </w:rPr>
      <w:t>(33)</w:t>
    </w:r>
    <w:r>
      <w:rPr>
        <w:spacing w:val="-2"/>
        <w:sz w:val="16"/>
      </w:rPr>
      <w:t xml:space="preserve"> </w:t>
    </w:r>
    <w:r>
      <w:rPr>
        <w:sz w:val="16"/>
      </w:rPr>
      <w:t>99105-9017</w:t>
    </w:r>
    <w:r>
      <w:rPr>
        <w:spacing w:val="-1"/>
        <w:sz w:val="16"/>
      </w:rPr>
      <w:t xml:space="preserve"> </w:t>
    </w:r>
    <w:proofErr w:type="gramStart"/>
    <w:r>
      <w:rPr>
        <w:sz w:val="16"/>
      </w:rPr>
      <w:t>–</w:t>
    </w:r>
    <w:r>
      <w:rPr>
        <w:spacing w:val="-2"/>
        <w:sz w:val="16"/>
      </w:rPr>
      <w:t xml:space="preserve">  C</w:t>
    </w:r>
    <w:r>
      <w:rPr>
        <w:sz w:val="16"/>
      </w:rPr>
      <w:t>NPJ</w:t>
    </w:r>
    <w:proofErr w:type="gramEnd"/>
    <w:r>
      <w:rPr>
        <w:spacing w:val="-1"/>
        <w:sz w:val="16"/>
      </w:rPr>
      <w:t xml:space="preserve"> </w:t>
    </w:r>
    <w:r>
      <w:rPr>
        <w:sz w:val="16"/>
      </w:rPr>
      <w:t>18.404.772/0001-54</w:t>
    </w:r>
  </w:p>
  <w:p w14:paraId="562562F6" w14:textId="77777777" w:rsidR="005B2AAF" w:rsidRDefault="005B2A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E23D3A" w14:textId="77777777" w:rsidR="00120D6F" w:rsidRDefault="00120D6F" w:rsidP="0051158D">
      <w:r>
        <w:separator/>
      </w:r>
    </w:p>
  </w:footnote>
  <w:footnote w:type="continuationSeparator" w:id="0">
    <w:p w14:paraId="6B528409" w14:textId="77777777" w:rsidR="00120D6F" w:rsidRDefault="00120D6F" w:rsidP="00511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06C0B" w14:textId="77777777" w:rsidR="005B2AAF" w:rsidRPr="00571D71" w:rsidRDefault="00013D7D" w:rsidP="005B2AAF">
    <w:pPr>
      <w:pStyle w:val="Ttulo1"/>
      <w:tabs>
        <w:tab w:val="left" w:pos="4935"/>
      </w:tabs>
      <w:spacing w:before="43"/>
      <w:ind w:left="0" w:right="34"/>
      <w:jc w:val="left"/>
      <w:rPr>
        <w:sz w:val="22"/>
        <w:szCs w:val="2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63DA24D7" wp14:editId="42C42F76">
              <wp:simplePos x="0" y="0"/>
              <wp:positionH relativeFrom="column">
                <wp:posOffset>-716592</wp:posOffset>
              </wp:positionH>
              <wp:positionV relativeFrom="paragraph">
                <wp:posOffset>47625</wp:posOffset>
              </wp:positionV>
              <wp:extent cx="2000250" cy="771525"/>
              <wp:effectExtent l="0" t="0" r="0" b="0"/>
              <wp:wrapSquare wrapText="bothSides"/>
              <wp:docPr id="89878740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0250" cy="771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83C17E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DEPARTAMENTO</w:t>
                          </w:r>
                        </w:p>
                        <w:p w14:paraId="00A2D1F3" w14:textId="77777777" w:rsidR="00013D7D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 CULTURA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14:paraId="015CFC39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E TURISMO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type w14:anchorId="63DA24D7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56.4pt;margin-top:3.75pt;width:157.5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" filled="f" stroked="f">
              <v:textbox>
                <w:txbxContent>
                  <w:p w14:paraId="5383C17E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DEPARTAMENTO</w:t>
                    </w:r>
                  </w:p>
                  <w:p w14:paraId="00A2D1F3" w14:textId="77777777" w:rsidR="00013D7D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 CULTURA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</w:p>
                  <w:p w14:paraId="015CFC39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E TURISMO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B2AA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B5D9629" wp14:editId="505689FF">
              <wp:simplePos x="0" y="0"/>
              <wp:positionH relativeFrom="page">
                <wp:posOffset>2409825</wp:posOffset>
              </wp:positionH>
              <wp:positionV relativeFrom="paragraph">
                <wp:posOffset>-66675</wp:posOffset>
              </wp:positionV>
              <wp:extent cx="9525" cy="914400"/>
              <wp:effectExtent l="19050" t="19050" r="28575" b="19050"/>
              <wp:wrapNone/>
              <wp:docPr id="1971451175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525" cy="91440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C0C0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5A15F422"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75pt,-5.25pt" to="190.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" strokecolor="#0c0c0c" strokeweight="3pt">
              <w10:wrap anchorx="page"/>
            </v:line>
          </w:pict>
        </mc:Fallback>
      </mc:AlternateContent>
    </w:r>
    <w:r w:rsidR="005B2AAF">
      <w:rPr>
        <w:noProof/>
      </w:rPr>
      <w:drawing>
        <wp:anchor distT="0" distB="0" distL="0" distR="0" simplePos="0" relativeHeight="251661312" behindDoc="0" locked="0" layoutInCell="1" allowOverlap="1" wp14:anchorId="22F8D315" wp14:editId="3EC67F22">
          <wp:simplePos x="0" y="0"/>
          <wp:positionH relativeFrom="page">
            <wp:posOffset>2714625</wp:posOffset>
          </wp:positionH>
          <wp:positionV relativeFrom="paragraph">
            <wp:posOffset>19051</wp:posOffset>
          </wp:positionV>
          <wp:extent cx="942604" cy="750570"/>
          <wp:effectExtent l="0" t="0" r="0" b="0"/>
          <wp:wrapNone/>
          <wp:docPr id="983157342" name="Imagem 9831573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3767" cy="7514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2AAF" w:rsidRPr="00571D71">
      <w:rPr>
        <w:noProof/>
        <w:spacing w:val="-1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6007FF29" wp14:editId="2DD4B07F">
              <wp:simplePos x="0" y="0"/>
              <wp:positionH relativeFrom="column">
                <wp:posOffset>1603375</wp:posOffset>
              </wp:positionH>
              <wp:positionV relativeFrom="paragraph">
                <wp:posOffset>19050</wp:posOffset>
              </wp:positionV>
              <wp:extent cx="4486275" cy="80010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6275" cy="800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75481E" w14:textId="77777777" w:rsidR="005B2AAF" w:rsidRDefault="005B2AAF" w:rsidP="00571D71">
                          <w:pPr>
                            <w:pStyle w:val="Ttulo1"/>
                            <w:spacing w:before="43"/>
                            <w:ind w:left="1577"/>
                          </w:pPr>
                          <w:r>
                            <w:t>PREFEITURA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PAVÃO</w:t>
                          </w:r>
                          <w:r>
                            <w:rPr>
                              <w:spacing w:val="-54"/>
                            </w:rPr>
                            <w:t xml:space="preserve"> </w:t>
                          </w:r>
                          <w:r>
                            <w:t>ESTADO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DE MINAS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GERAIS</w:t>
                          </w:r>
                        </w:p>
                        <w:p w14:paraId="785C9736" w14:textId="77777777" w:rsidR="005B2AAF" w:rsidRPr="00571D71" w:rsidRDefault="005B2AAF" w:rsidP="00571D71">
                          <w:pPr>
                            <w:spacing w:before="66"/>
                            <w:ind w:left="2373" w:right="1406"/>
                            <w:jc w:val="center"/>
                            <w:rPr>
                              <w:rFonts w:ascii="Ink Free" w:hAnsi="Ink Free"/>
                              <w:u w:val="single"/>
                            </w:rPr>
                          </w:pP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Administração</w:t>
                          </w:r>
                          <w:r w:rsidRPr="00571D71">
                            <w:rPr>
                              <w:rFonts w:ascii="Ink Free" w:hAnsi="Ink Free"/>
                              <w:spacing w:val="-1"/>
                              <w:u w:val="single"/>
                            </w:rPr>
                            <w:t xml:space="preserve"> </w:t>
                          </w: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Acolher e Cuidar</w:t>
                          </w:r>
                        </w:p>
                        <w:p w14:paraId="1321FD8A" w14:textId="77777777" w:rsidR="005B2AAF" w:rsidRDefault="005B2AA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 w14:anchorId="6007FF29" id="_x0000_s1027" type="#_x0000_t202" style="position:absolute;margin-left:126.25pt;margin-top:1.5pt;width:353.25pt;height:6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" filled="f" stroked="f">
              <v:textbox>
                <w:txbxContent>
                  <w:p w14:paraId="5275481E" w14:textId="77777777" w:rsidR="005B2AAF" w:rsidRDefault="005B2AAF" w:rsidP="00571D71">
                    <w:pPr>
                      <w:pStyle w:val="Ttulo1"/>
                      <w:spacing w:before="43"/>
                      <w:ind w:left="1577"/>
                    </w:pPr>
                    <w:r>
                      <w:t>PREFEITURA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PAVÃO</w:t>
                    </w:r>
                    <w:r>
                      <w:rPr>
                        <w:spacing w:val="-54"/>
                      </w:rPr>
                      <w:t xml:space="preserve"> </w:t>
                    </w:r>
                    <w:r>
                      <w:t>ESTADO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DE MINAS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GERAIS</w:t>
                    </w:r>
                  </w:p>
                  <w:p w14:paraId="785C9736" w14:textId="77777777" w:rsidR="005B2AAF" w:rsidRPr="00571D71" w:rsidRDefault="005B2AAF" w:rsidP="00571D71">
                    <w:pPr>
                      <w:spacing w:before="66"/>
                      <w:ind w:left="2373" w:right="1406"/>
                      <w:jc w:val="center"/>
                      <w:rPr>
                        <w:rFonts w:ascii="Ink Free" w:hAnsi="Ink Free"/>
                        <w:u w:val="single"/>
                      </w:rPr>
                    </w:pPr>
                    <w:r w:rsidRPr="00571D71">
                      <w:rPr>
                        <w:rFonts w:ascii="Ink Free" w:hAnsi="Ink Free"/>
                        <w:u w:val="single"/>
                      </w:rPr>
                      <w:t>Administração</w:t>
                    </w:r>
                    <w:r w:rsidRPr="00571D71">
                      <w:rPr>
                        <w:rFonts w:ascii="Ink Free" w:hAnsi="Ink Free"/>
                        <w:spacing w:val="-1"/>
                        <w:u w:val="single"/>
                      </w:rPr>
                      <w:t xml:space="preserve"> </w:t>
                    </w:r>
                    <w:r w:rsidRPr="00571D71">
                      <w:rPr>
                        <w:rFonts w:ascii="Ink Free" w:hAnsi="Ink Free"/>
                        <w:u w:val="single"/>
                      </w:rPr>
                      <w:t>Acolher e Cuidar</w:t>
                    </w:r>
                  </w:p>
                  <w:p w14:paraId="1321FD8A" w14:textId="77777777" w:rsidR="005B2AAF" w:rsidRDefault="005B2AAF"/>
                </w:txbxContent>
              </v:textbox>
              <w10:wrap type="square"/>
            </v:shape>
          </w:pict>
        </mc:Fallback>
      </mc:AlternateContent>
    </w:r>
    <w:r w:rsidR="005B2AAF">
      <w:rPr>
        <w:spacing w:val="-1"/>
      </w:rPr>
      <w:t xml:space="preserve">                                       </w:t>
    </w:r>
    <w:r w:rsidR="005B2AAF">
      <w:rPr>
        <w:spacing w:val="-54"/>
      </w:rPr>
      <w:t xml:space="preserve">                                                                                                                                                          </w:t>
    </w:r>
    <w:r w:rsidR="005B2AAF">
      <w:rPr>
        <w:spacing w:val="-54"/>
      </w:rPr>
      <w:tab/>
      <w:t xml:space="preserve">        </w:t>
    </w:r>
    <w:r w:rsidR="005B2AAF">
      <w:rPr>
        <w:rFonts w:ascii="Ink Free" w:hAnsi="Ink Free"/>
        <w:sz w:val="22"/>
        <w:szCs w:val="22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E52A4"/>
    <w:multiLevelType w:val="hybridMultilevel"/>
    <w:tmpl w:val="D5EECDCC"/>
    <w:lvl w:ilvl="0" w:tplc="691E1EE0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555A8C"/>
    <w:multiLevelType w:val="hybridMultilevel"/>
    <w:tmpl w:val="DB9EEF52"/>
    <w:lvl w:ilvl="0" w:tplc="7BC22264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F1A1B"/>
    <w:multiLevelType w:val="hybridMultilevel"/>
    <w:tmpl w:val="D14040F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09"/>
    <w:rsid w:val="00011A51"/>
    <w:rsid w:val="00013D7D"/>
    <w:rsid w:val="000F3FCA"/>
    <w:rsid w:val="00120D6F"/>
    <w:rsid w:val="001A6EA2"/>
    <w:rsid w:val="001D1025"/>
    <w:rsid w:val="001F4640"/>
    <w:rsid w:val="002E42C7"/>
    <w:rsid w:val="002F2DDC"/>
    <w:rsid w:val="00334442"/>
    <w:rsid w:val="003E047A"/>
    <w:rsid w:val="003E1D64"/>
    <w:rsid w:val="00417191"/>
    <w:rsid w:val="004257AB"/>
    <w:rsid w:val="004566A9"/>
    <w:rsid w:val="004A4FCF"/>
    <w:rsid w:val="0051158D"/>
    <w:rsid w:val="0056003C"/>
    <w:rsid w:val="005A1E47"/>
    <w:rsid w:val="005B2AAF"/>
    <w:rsid w:val="005C572E"/>
    <w:rsid w:val="006419D9"/>
    <w:rsid w:val="00666203"/>
    <w:rsid w:val="00667EB2"/>
    <w:rsid w:val="006A4752"/>
    <w:rsid w:val="00741F01"/>
    <w:rsid w:val="00745BA3"/>
    <w:rsid w:val="007553D3"/>
    <w:rsid w:val="008327CB"/>
    <w:rsid w:val="008343B5"/>
    <w:rsid w:val="0084339A"/>
    <w:rsid w:val="008A3DD8"/>
    <w:rsid w:val="008D4318"/>
    <w:rsid w:val="008D7B99"/>
    <w:rsid w:val="00926DCC"/>
    <w:rsid w:val="0093042E"/>
    <w:rsid w:val="00965EAB"/>
    <w:rsid w:val="009A6DED"/>
    <w:rsid w:val="009B0D10"/>
    <w:rsid w:val="009F0D37"/>
    <w:rsid w:val="00A02D3F"/>
    <w:rsid w:val="00AA3B9C"/>
    <w:rsid w:val="00AF6ED3"/>
    <w:rsid w:val="00B04DDD"/>
    <w:rsid w:val="00B11EBF"/>
    <w:rsid w:val="00B552B6"/>
    <w:rsid w:val="00B7236D"/>
    <w:rsid w:val="00C5121C"/>
    <w:rsid w:val="00C65BB9"/>
    <w:rsid w:val="00CE711B"/>
    <w:rsid w:val="00D0617D"/>
    <w:rsid w:val="00D15B6E"/>
    <w:rsid w:val="00D44B09"/>
    <w:rsid w:val="00D74C8D"/>
    <w:rsid w:val="00DA766F"/>
    <w:rsid w:val="00DD2919"/>
    <w:rsid w:val="00DD582E"/>
    <w:rsid w:val="00DF06DC"/>
    <w:rsid w:val="00E55C85"/>
    <w:rsid w:val="00E87781"/>
    <w:rsid w:val="00EA0C26"/>
    <w:rsid w:val="00EB7EFB"/>
    <w:rsid w:val="00F32D69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6EF851"/>
  <w15:docId w15:val="{050B20CE-FBBF-4A58-B3A7-FBB424FE3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B09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pt-BR" w:eastAsia="pt-BR"/>
    </w:rPr>
  </w:style>
  <w:style w:type="paragraph" w:styleId="Ttulo1">
    <w:name w:val="heading 1"/>
    <w:basedOn w:val="Normal"/>
    <w:uiPriority w:val="9"/>
    <w:qFormat/>
    <w:pPr>
      <w:widowControl w:val="0"/>
      <w:autoSpaceDE w:val="0"/>
      <w:autoSpaceDN w:val="0"/>
      <w:spacing w:before="42" w:after="0" w:line="240" w:lineRule="auto"/>
      <w:ind w:left="1145" w:right="609"/>
      <w:jc w:val="center"/>
      <w:outlineLvl w:val="0"/>
    </w:pPr>
    <w:rPr>
      <w:rFonts w:ascii="Corbel" w:eastAsia="Corbel" w:hAnsi="Corbel" w:cs="Corbel"/>
      <w:b/>
      <w:bCs/>
      <w:sz w:val="28"/>
      <w:szCs w:val="28"/>
      <w:lang w:val="pt-PT"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2AAF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sz w:val="26"/>
      <w:szCs w:val="26"/>
      <w:lang w:val="pt-PT" w:eastAsia="en-US"/>
    </w:rPr>
  </w:style>
  <w:style w:type="paragraph" w:styleId="Ttulo">
    <w:name w:val="Title"/>
    <w:basedOn w:val="Normal"/>
    <w:link w:val="TtuloChar"/>
    <w:uiPriority w:val="10"/>
    <w:qFormat/>
    <w:pPr>
      <w:widowControl w:val="0"/>
      <w:autoSpaceDE w:val="0"/>
      <w:autoSpaceDN w:val="0"/>
      <w:spacing w:before="65" w:after="0" w:line="240" w:lineRule="auto"/>
      <w:ind w:left="116" w:right="23"/>
    </w:pPr>
    <w:rPr>
      <w:rFonts w:ascii="Corbel" w:eastAsia="Corbel" w:hAnsi="Corbel" w:cs="Corbel"/>
      <w:sz w:val="32"/>
      <w:szCs w:val="32"/>
      <w:lang w:val="pt-PT" w:eastAsia="en-US"/>
    </w:rPr>
  </w:style>
  <w:style w:type="paragraph" w:styleId="PargrafodaLista">
    <w:name w:val="List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table" w:styleId="Tabelacomgrade">
    <w:name w:val="Table Grid"/>
    <w:basedOn w:val="Tabelanormal"/>
    <w:uiPriority w:val="39"/>
    <w:rsid w:val="00DF0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xtocentralizado">
    <w:name w:val="tabela_texto_centralizado"/>
    <w:basedOn w:val="Normal"/>
    <w:rsid w:val="005A1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5A1E47"/>
    <w:rPr>
      <w:b/>
      <w:bCs/>
    </w:rPr>
  </w:style>
  <w:style w:type="paragraph" w:customStyle="1" w:styleId="textojustificado">
    <w:name w:val="texto_justificado"/>
    <w:basedOn w:val="Normal"/>
    <w:rsid w:val="002E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1158D"/>
    <w:rPr>
      <w:rFonts w:ascii="Courier New" w:eastAsia="Courier New" w:hAnsi="Courier New" w:cs="Courier New"/>
      <w:lang w:val="pt-PT"/>
    </w:rPr>
  </w:style>
  <w:style w:type="paragraph" w:styleId="Rodap">
    <w:name w:val="footer"/>
    <w:basedOn w:val="Normal"/>
    <w:link w:val="Rodap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RodapChar">
    <w:name w:val="Rodapé Char"/>
    <w:basedOn w:val="Fontepargpadro"/>
    <w:link w:val="Rodap"/>
    <w:uiPriority w:val="99"/>
    <w:rsid w:val="0051158D"/>
    <w:rPr>
      <w:rFonts w:ascii="Courier New" w:eastAsia="Courier New" w:hAnsi="Courier New" w:cs="Courier New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2AA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  <w:ind w:left="283"/>
    </w:pPr>
    <w:rPr>
      <w:rFonts w:ascii="Courier New" w:eastAsia="Courier New" w:hAnsi="Courier New" w:cs="Courier New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B2AAF"/>
    <w:rPr>
      <w:rFonts w:ascii="Courier New" w:eastAsia="Courier New" w:hAnsi="Courier New" w:cs="Courier New"/>
      <w:lang w:val="pt-PT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</w:pPr>
    <w:rPr>
      <w:rFonts w:ascii="Courier New" w:eastAsia="Courier New" w:hAnsi="Courier New" w:cs="Courier New"/>
      <w:sz w:val="16"/>
      <w:szCs w:val="16"/>
      <w:lang w:val="pt-PT" w:eastAsia="en-US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5B2AAF"/>
    <w:rPr>
      <w:rFonts w:ascii="Courier New" w:eastAsia="Courier New" w:hAnsi="Courier New" w:cs="Courier New"/>
      <w:sz w:val="16"/>
      <w:szCs w:val="16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013D7D"/>
    <w:rPr>
      <w:rFonts w:ascii="Corbel" w:eastAsia="Corbel" w:hAnsi="Corbel" w:cs="Corbel"/>
      <w:sz w:val="32"/>
      <w:szCs w:val="32"/>
      <w:lang w:val="pt-PT"/>
    </w:rPr>
  </w:style>
  <w:style w:type="character" w:styleId="Hyperlink">
    <w:name w:val="Hyperlink"/>
    <w:basedOn w:val="Fontepargpadro"/>
    <w:uiPriority w:val="99"/>
    <w:unhideWhenUsed/>
    <w:rsid w:val="00D44B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Modelos%20Personalizados%20do%20Office\TIMBRE%20CULTURA%20PAVA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TIMBRE CULTURA PAVAO</Template>
  <TotalTime>3</TotalTime>
  <Pages>1</Pages>
  <Words>107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PAPEL TIMBRADO GABINETE JANE.docx</vt:lpstr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PAPEL TIMBRADO GABINETE JANE.docx</dc:title>
  <dc:creator>User</dc:creator>
  <cp:lastModifiedBy>User</cp:lastModifiedBy>
  <cp:revision>4</cp:revision>
  <cp:lastPrinted>2023-11-07T17:11:00Z</cp:lastPrinted>
  <dcterms:created xsi:type="dcterms:W3CDTF">2023-11-06T18:03:00Z</dcterms:created>
  <dcterms:modified xsi:type="dcterms:W3CDTF">2023-11-07T17:13:00Z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LastSaved">
    <vt:filetime>2022-12-29T00:00:00Z</vt:filetime>
  </property>
</Properties>
</file>