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49A38" w14:textId="49D8E531" w:rsidR="00F8111D" w:rsidRDefault="00F8111D" w:rsidP="00F8111D">
      <w:pPr>
        <w:spacing w:before="100" w:beforeAutospacing="1" w:after="100" w:afterAutospacing="1" w:line="240" w:lineRule="auto"/>
        <w:jc w:val="center"/>
        <w:rPr>
          <w:rFonts w:eastAsia="Times New Roman"/>
          <w:b/>
          <w:bCs/>
          <w:caps/>
          <w:color w:val="000000"/>
          <w:sz w:val="26"/>
          <w:szCs w:val="26"/>
        </w:rPr>
      </w:pPr>
      <w:r>
        <w:rPr>
          <w:rFonts w:eastAsia="Times New Roman"/>
          <w:b/>
          <w:bCs/>
          <w:caps/>
          <w:color w:val="000000"/>
          <w:sz w:val="26"/>
          <w:szCs w:val="26"/>
        </w:rPr>
        <w:t>ANEXO V</w:t>
      </w:r>
    </w:p>
    <w:p w14:paraId="464D33EE" w14:textId="77777777" w:rsidR="00F8111D" w:rsidRPr="004314EF" w:rsidRDefault="00F8111D" w:rsidP="00F8111D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sz w:val="24"/>
          <w:szCs w:val="24"/>
        </w:rPr>
      </w:pPr>
      <w:r w:rsidRPr="004314EF">
        <w:rPr>
          <w:rFonts w:eastAsia="Times New Roman"/>
          <w:b/>
          <w:bCs/>
          <w:caps/>
          <w:color w:val="000000"/>
          <w:sz w:val="24"/>
          <w:szCs w:val="24"/>
        </w:rPr>
        <w:t>DECLARAÇÃO DE REPRESENTAÇÃO DE GRUPO OU COLETIVO</w:t>
      </w:r>
    </w:p>
    <w:p w14:paraId="6CD3C34F" w14:textId="5D97A247" w:rsidR="00F8111D" w:rsidRPr="004314EF" w:rsidRDefault="00F8111D" w:rsidP="004314EF">
      <w:pPr>
        <w:spacing w:before="100" w:beforeAutospacing="1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4314E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314EF">
        <w:rPr>
          <w:rFonts w:eastAsia="Times New Roman"/>
          <w:color w:val="000000"/>
          <w:sz w:val="24"/>
          <w:szCs w:val="24"/>
        </w:rPr>
        <w:t>OBS.: Essa declaração deve ser preenchida somente por proponentes que sejam um grupo ou coletivo sem personalidade jurídica, ou seja, sem CNPJ.</w:t>
      </w:r>
    </w:p>
    <w:p w14:paraId="12F88EA9" w14:textId="61BD5CA6" w:rsidR="00F8111D" w:rsidRPr="004314EF" w:rsidRDefault="00F8111D" w:rsidP="00F8111D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314EF">
        <w:rPr>
          <w:rFonts w:eastAsia="Times New Roman"/>
          <w:b/>
          <w:bCs/>
          <w:color w:val="000000"/>
          <w:sz w:val="24"/>
          <w:szCs w:val="24"/>
        </w:rPr>
        <w:t>GRUPO ARTÍSTICO: </w:t>
      </w:r>
      <w:r w:rsidR="004314EF" w:rsidRPr="004314EF">
        <w:rPr>
          <w:rFonts w:eastAsia="Times New Roman"/>
          <w:b/>
          <w:bCs/>
          <w:color w:val="000000"/>
          <w:sz w:val="24"/>
          <w:szCs w:val="24"/>
        </w:rPr>
        <w:t xml:space="preserve"> ___________________________________________________</w:t>
      </w:r>
    </w:p>
    <w:p w14:paraId="38983CD9" w14:textId="78C131F2" w:rsidR="004314EF" w:rsidRPr="004314EF" w:rsidRDefault="004314EF" w:rsidP="00F8111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4314EF">
        <w:rPr>
          <w:rFonts w:eastAsia="Times New Roman"/>
          <w:b/>
          <w:bCs/>
          <w:color w:val="000000"/>
          <w:sz w:val="24"/>
          <w:szCs w:val="24"/>
        </w:rPr>
        <w:t>____________________________________________________________________</w:t>
      </w:r>
    </w:p>
    <w:p w14:paraId="64859EAB" w14:textId="387B0F28" w:rsidR="00F8111D" w:rsidRPr="004314EF" w:rsidRDefault="00F8111D" w:rsidP="00F8111D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314EF">
        <w:rPr>
          <w:rFonts w:eastAsia="Times New Roman"/>
          <w:b/>
          <w:bCs/>
          <w:color w:val="000000"/>
          <w:sz w:val="24"/>
          <w:szCs w:val="24"/>
        </w:rPr>
        <w:t>NOME DO REPRESENTANTE INTEGRANTE DO GRUPO OU COLETIVO ARTÍSTICO:</w:t>
      </w:r>
    </w:p>
    <w:p w14:paraId="64014A9E" w14:textId="73149C68" w:rsidR="004314EF" w:rsidRPr="004314EF" w:rsidRDefault="004314EF" w:rsidP="00F8111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</w:rPr>
      </w:pPr>
      <w:r w:rsidRPr="004314EF">
        <w:rPr>
          <w:rFonts w:eastAsia="Times New Roman"/>
          <w:b/>
          <w:bCs/>
          <w:color w:val="000000"/>
          <w:sz w:val="24"/>
          <w:szCs w:val="24"/>
        </w:rPr>
        <w:t>________________________________________________________________________________________________________________________________________</w:t>
      </w:r>
    </w:p>
    <w:p w14:paraId="7524E594" w14:textId="26A60DF9" w:rsidR="00F8111D" w:rsidRPr="004314EF" w:rsidRDefault="00F8111D" w:rsidP="00F8111D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4314EF">
        <w:rPr>
          <w:rFonts w:eastAsia="Times New Roman"/>
          <w:b/>
          <w:bCs/>
          <w:color w:val="000000"/>
          <w:sz w:val="24"/>
          <w:szCs w:val="24"/>
        </w:rPr>
        <w:t>DADOS PESSOAIS DO REPRESENTANTE: [IDENTIDADE, CPF, E-MAIL E TELEFONE]</w:t>
      </w:r>
    </w:p>
    <w:p w14:paraId="4B72C314" w14:textId="4DE4CCF5" w:rsidR="004314EF" w:rsidRPr="00D05A57" w:rsidRDefault="004314EF" w:rsidP="00F8111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  <w:r>
        <w:rPr>
          <w:rFonts w:eastAsia="Times New Roman"/>
          <w:b/>
          <w:bCs/>
          <w:color w:val="00000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4C08E6" w14:textId="77777777" w:rsidR="00F8111D" w:rsidRPr="00D05A57" w:rsidRDefault="00F8111D" w:rsidP="00F8111D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  <w:r w:rsidRPr="00D05A57">
        <w:rPr>
          <w:rFonts w:eastAsia="Times New Roman"/>
          <w:color w:val="000000"/>
          <w:sz w:val="27"/>
          <w:szCs w:val="27"/>
        </w:rPr>
        <w:t>Os declarantes abaixo-assinados, integrantes do grupo artístico [NOME DO GRUPO OU COLETIVO],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2836"/>
        <w:gridCol w:w="2368"/>
      </w:tblGrid>
      <w:tr w:rsidR="00F8111D" w:rsidRPr="00D05A57" w14:paraId="7E1179B9" w14:textId="77777777" w:rsidTr="006C462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0A31A" w14:textId="099FE406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7"/>
                <w:szCs w:val="27"/>
              </w:rPr>
              <w:t> </w:t>
            </w:r>
            <w:r w:rsidRPr="00D05A57">
              <w:rPr>
                <w:rFonts w:eastAsia="Times New Roman"/>
                <w:color w:val="000000"/>
                <w:sz w:val="24"/>
                <w:szCs w:val="24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DDDEF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DADOS PESSOAIS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7EA3A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ASSINATURAS</w:t>
            </w:r>
          </w:p>
        </w:tc>
      </w:tr>
      <w:tr w:rsidR="00F8111D" w:rsidRPr="00D05A57" w14:paraId="41B26D1C" w14:textId="77777777" w:rsidTr="006C462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7B96C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150F5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B900F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F8111D" w:rsidRPr="00D05A57" w14:paraId="1BA3F1EF" w14:textId="77777777" w:rsidTr="006C462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0A6F5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1F267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D1462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F8111D" w:rsidRPr="00D05A57" w14:paraId="335133A7" w14:textId="77777777" w:rsidTr="006C462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51ABD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FB85A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0198E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F8111D" w:rsidRPr="00D05A57" w14:paraId="79687808" w14:textId="77777777" w:rsidTr="006C462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76A0E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C7380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7DC3A" w14:textId="77777777" w:rsidR="00F8111D" w:rsidRPr="00D05A57" w:rsidRDefault="00F8111D" w:rsidP="006C462C">
            <w:pPr>
              <w:spacing w:before="120" w:after="120" w:line="240" w:lineRule="auto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D05A57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6CE30F43" w14:textId="77777777" w:rsidR="004314EF" w:rsidRDefault="004314EF" w:rsidP="00F8111D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</w:p>
    <w:p w14:paraId="039B2341" w14:textId="23B74F8A" w:rsidR="00F8111D" w:rsidRDefault="004314EF" w:rsidP="00F8111D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  <w:bookmarkStart w:id="0" w:name="_Hlk150259173"/>
      <w:bookmarkStart w:id="1" w:name="_GoBack"/>
      <w:r>
        <w:rPr>
          <w:rFonts w:eastAsia="Times New Roman"/>
          <w:color w:val="000000"/>
          <w:sz w:val="27"/>
          <w:szCs w:val="27"/>
        </w:rPr>
        <w:t>_________________________________________   ______________</w:t>
      </w:r>
      <w:r w:rsidR="00F8111D" w:rsidRPr="00D05A57">
        <w:rPr>
          <w:rFonts w:eastAsia="Times New Roman"/>
          <w:color w:val="000000"/>
          <w:sz w:val="27"/>
          <w:szCs w:val="27"/>
        </w:rPr>
        <w:t> </w:t>
      </w:r>
    </w:p>
    <w:p w14:paraId="5A72C4B0" w14:textId="40708DB0" w:rsidR="004314EF" w:rsidRPr="00D05A57" w:rsidRDefault="004314EF" w:rsidP="00F8111D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  <w:r>
        <w:rPr>
          <w:rFonts w:eastAsia="Times New Roman"/>
          <w:color w:val="000000"/>
          <w:sz w:val="27"/>
          <w:szCs w:val="27"/>
        </w:rPr>
        <w:t>ASSINATURA DO REPRESENTANTE             DATA</w:t>
      </w:r>
    </w:p>
    <w:bookmarkEnd w:id="0"/>
    <w:bookmarkEnd w:id="1"/>
    <w:p w14:paraId="41C82A59" w14:textId="77777777" w:rsidR="00F8111D" w:rsidRPr="00D05A57" w:rsidRDefault="00F8111D" w:rsidP="00F811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05A57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 </w:t>
      </w:r>
    </w:p>
    <w:p w14:paraId="7658EA20" w14:textId="77777777" w:rsidR="00F32D69" w:rsidRPr="008D4318" w:rsidRDefault="00F32D69" w:rsidP="008D4318"/>
    <w:sectPr w:rsidR="00F32D69" w:rsidRPr="008D4318">
      <w:headerReference w:type="default" r:id="rId7"/>
      <w:footerReference w:type="default" r:id="rId8"/>
      <w:type w:val="continuous"/>
      <w:pgSz w:w="11910" w:h="16840"/>
      <w:pgMar w:top="480" w:right="98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2D86D1" w14:textId="77777777" w:rsidR="003C7C63" w:rsidRDefault="003C7C63" w:rsidP="0051158D">
      <w:r>
        <w:separator/>
      </w:r>
    </w:p>
  </w:endnote>
  <w:endnote w:type="continuationSeparator" w:id="0">
    <w:p w14:paraId="3D3EF42D" w14:textId="77777777" w:rsidR="003C7C63" w:rsidRDefault="003C7C63" w:rsidP="0051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B457C" w14:textId="77777777" w:rsidR="005B2AAF" w:rsidRDefault="005B2AAF" w:rsidP="0003391D">
    <w:pPr>
      <w:spacing w:before="1"/>
      <w:ind w:left="1966" w:right="885" w:firstLine="48"/>
      <w:rPr>
        <w:sz w:val="16"/>
      </w:rPr>
    </w:pPr>
    <w:r>
      <w:rPr>
        <w:sz w:val="16"/>
      </w:rPr>
      <w:t>Rua Getúlio Vargas, 123 – Centro – CEP: 39.814-000</w:t>
    </w:r>
    <w:r>
      <w:rPr>
        <w:spacing w:val="-94"/>
        <w:sz w:val="16"/>
      </w:rPr>
      <w:t xml:space="preserve"> </w:t>
    </w:r>
    <w:r>
      <w:rPr>
        <w:sz w:val="16"/>
      </w:rPr>
      <w:t>Telefone:</w:t>
    </w:r>
    <w:r>
      <w:rPr>
        <w:spacing w:val="-2"/>
        <w:sz w:val="16"/>
      </w:rPr>
      <w:t xml:space="preserve"> </w:t>
    </w:r>
    <w:r>
      <w:rPr>
        <w:sz w:val="16"/>
      </w:rPr>
      <w:t>(33)</w:t>
    </w:r>
    <w:r>
      <w:rPr>
        <w:spacing w:val="-2"/>
        <w:sz w:val="16"/>
      </w:rPr>
      <w:t xml:space="preserve"> </w:t>
    </w:r>
    <w:r>
      <w:rPr>
        <w:sz w:val="16"/>
      </w:rPr>
      <w:t>99105-9017</w:t>
    </w:r>
    <w:r>
      <w:rPr>
        <w:spacing w:val="-1"/>
        <w:sz w:val="16"/>
      </w:rPr>
      <w:t xml:space="preserve"> </w:t>
    </w:r>
    <w:r>
      <w:rPr>
        <w:sz w:val="16"/>
      </w:rPr>
      <w:t>–</w:t>
    </w:r>
    <w:r>
      <w:rPr>
        <w:spacing w:val="-2"/>
        <w:sz w:val="16"/>
      </w:rPr>
      <w:t xml:space="preserve">  C</w:t>
    </w:r>
    <w:r>
      <w:rPr>
        <w:sz w:val="16"/>
      </w:rPr>
      <w:t>NPJ</w:t>
    </w:r>
    <w:r>
      <w:rPr>
        <w:spacing w:val="-1"/>
        <w:sz w:val="16"/>
      </w:rPr>
      <w:t xml:space="preserve"> </w:t>
    </w:r>
    <w:r>
      <w:rPr>
        <w:sz w:val="16"/>
      </w:rPr>
      <w:t>18.404.772/0001-54</w:t>
    </w:r>
  </w:p>
  <w:p w14:paraId="562562F6" w14:textId="77777777" w:rsidR="005B2AAF" w:rsidRDefault="005B2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1081E3" w14:textId="77777777" w:rsidR="003C7C63" w:rsidRDefault="003C7C63" w:rsidP="0051158D">
      <w:r>
        <w:separator/>
      </w:r>
    </w:p>
  </w:footnote>
  <w:footnote w:type="continuationSeparator" w:id="0">
    <w:p w14:paraId="3C012227" w14:textId="77777777" w:rsidR="003C7C63" w:rsidRDefault="003C7C63" w:rsidP="0051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06C0B" w14:textId="77777777" w:rsidR="005B2AAF" w:rsidRPr="00571D71" w:rsidRDefault="00013D7D" w:rsidP="005B2AAF">
    <w:pPr>
      <w:pStyle w:val="Ttulo1"/>
      <w:tabs>
        <w:tab w:val="left" w:pos="4935"/>
      </w:tabs>
      <w:spacing w:before="43"/>
      <w:ind w:left="0" w:right="34"/>
      <w:jc w:val="left"/>
      <w:rPr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63DA24D7" wp14:editId="42C42F76">
              <wp:simplePos x="0" y="0"/>
              <wp:positionH relativeFrom="column">
                <wp:posOffset>-716592</wp:posOffset>
              </wp:positionH>
              <wp:positionV relativeFrom="paragraph">
                <wp:posOffset>47625</wp:posOffset>
              </wp:positionV>
              <wp:extent cx="2000250" cy="771525"/>
              <wp:effectExtent l="0" t="0" r="0" b="0"/>
              <wp:wrapSquare wrapText="bothSides"/>
              <wp:docPr id="8987874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771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83C17E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DEPARTAMENTO</w:t>
                          </w:r>
                        </w:p>
                        <w:p w14:paraId="00A2D1F3" w14:textId="77777777" w:rsidR="00013D7D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 CULTURA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015CFC39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E TURISMO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63DA24D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6.4pt;margin-top:3.75pt;width:157.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" filled="f" stroked="f">
              <v:textbox>
                <w:txbxContent>
                  <w:p w14:paraId="5383C17E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DEPARTAMENTO</w:t>
                    </w:r>
                  </w:p>
                  <w:p w14:paraId="00A2D1F3" w14:textId="77777777" w:rsidR="00013D7D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 CULTURA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14:paraId="015CFC39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E TURISMO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B2A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5D9629" wp14:editId="505689FF">
              <wp:simplePos x="0" y="0"/>
              <wp:positionH relativeFrom="page">
                <wp:posOffset>2409825</wp:posOffset>
              </wp:positionH>
              <wp:positionV relativeFrom="paragraph">
                <wp:posOffset>-66675</wp:posOffset>
              </wp:positionV>
              <wp:extent cx="9525" cy="914400"/>
              <wp:effectExtent l="19050" t="19050" r="28575" b="19050"/>
              <wp:wrapNone/>
              <wp:docPr id="1971451175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91440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C0C0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5A15F422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75pt,-5.25pt" to="190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" strokecolor="#0c0c0c" strokeweight="3pt">
              <w10:wrap anchorx="page"/>
            </v:line>
          </w:pict>
        </mc:Fallback>
      </mc:AlternateContent>
    </w:r>
    <w:r w:rsidR="005B2AAF">
      <w:rPr>
        <w:noProof/>
      </w:rPr>
      <w:drawing>
        <wp:anchor distT="0" distB="0" distL="0" distR="0" simplePos="0" relativeHeight="251661312" behindDoc="0" locked="0" layoutInCell="1" allowOverlap="1" wp14:anchorId="22F8D315" wp14:editId="3EC67F22">
          <wp:simplePos x="0" y="0"/>
          <wp:positionH relativeFrom="page">
            <wp:posOffset>2714625</wp:posOffset>
          </wp:positionH>
          <wp:positionV relativeFrom="paragraph">
            <wp:posOffset>19051</wp:posOffset>
          </wp:positionV>
          <wp:extent cx="942604" cy="750570"/>
          <wp:effectExtent l="0" t="0" r="0" b="0"/>
          <wp:wrapNone/>
          <wp:docPr id="983157342" name="Imagem 9831573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3767" cy="7514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AAF" w:rsidRPr="00571D71">
      <w:rPr>
        <w:noProof/>
        <w:spacing w:val="-1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6007FF29" wp14:editId="2DD4B07F">
              <wp:simplePos x="0" y="0"/>
              <wp:positionH relativeFrom="column">
                <wp:posOffset>1603375</wp:posOffset>
              </wp:positionH>
              <wp:positionV relativeFrom="paragraph">
                <wp:posOffset>19050</wp:posOffset>
              </wp:positionV>
              <wp:extent cx="4486275" cy="8001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6275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75481E" w14:textId="77777777" w:rsidR="005B2AAF" w:rsidRDefault="005B2AAF" w:rsidP="00571D71">
                          <w:pPr>
                            <w:pStyle w:val="Ttulo1"/>
                            <w:spacing w:before="43"/>
                            <w:ind w:left="1577"/>
                          </w:pPr>
                          <w:r>
                            <w:t>PREFEITURA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PAVÃO</w:t>
                          </w:r>
                          <w:r>
                            <w:rPr>
                              <w:spacing w:val="-54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 MINAS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GERAIS</w:t>
                          </w:r>
                        </w:p>
                        <w:p w14:paraId="785C9736" w14:textId="77777777" w:rsidR="005B2AAF" w:rsidRPr="00571D71" w:rsidRDefault="005B2AAF" w:rsidP="00571D71">
                          <w:pPr>
                            <w:spacing w:before="66"/>
                            <w:ind w:left="2373" w:right="1406"/>
                            <w:jc w:val="center"/>
                            <w:rPr>
                              <w:rFonts w:ascii="Ink Free" w:hAnsi="Ink Free"/>
                              <w:u w:val="single"/>
                            </w:rPr>
                          </w:pP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Administração</w:t>
                          </w:r>
                          <w:r w:rsidRPr="00571D71">
                            <w:rPr>
                              <w:rFonts w:ascii="Ink Free" w:hAnsi="Ink Free"/>
                              <w:spacing w:val="-1"/>
                              <w:u w:val="single"/>
                            </w:rPr>
                            <w:t xml:space="preserve"> </w:t>
                          </w: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Acolher e Cuidar</w:t>
                          </w:r>
                        </w:p>
                        <w:p w14:paraId="1321FD8A" w14:textId="77777777" w:rsidR="005B2AAF" w:rsidRDefault="005B2AA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 w14:anchorId="6007FF29" id="_x0000_s1027" type="#_x0000_t202" style="position:absolute;margin-left:126.25pt;margin-top:1.5pt;width:353.25pt;height:6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" filled="f" stroked="f">
              <v:textbox>
                <w:txbxContent>
                  <w:p w14:paraId="5275481E" w14:textId="77777777" w:rsidR="005B2AAF" w:rsidRDefault="005B2AAF" w:rsidP="00571D71">
                    <w:pPr>
                      <w:pStyle w:val="Ttulo1"/>
                      <w:spacing w:before="43"/>
                      <w:ind w:left="1577"/>
                    </w:pPr>
                    <w:r>
                      <w:t>PREFEITURA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PAVÃO</w:t>
                    </w:r>
                    <w:r>
                      <w:rPr>
                        <w:spacing w:val="-54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 MINAS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GERAIS</w:t>
                    </w:r>
                  </w:p>
                  <w:p w14:paraId="785C9736" w14:textId="77777777" w:rsidR="005B2AAF" w:rsidRPr="00571D71" w:rsidRDefault="005B2AAF" w:rsidP="00571D71">
                    <w:pPr>
                      <w:spacing w:before="66"/>
                      <w:ind w:left="2373" w:right="1406"/>
                      <w:jc w:val="center"/>
                      <w:rPr>
                        <w:rFonts w:ascii="Ink Free" w:hAnsi="Ink Free"/>
                        <w:u w:val="single"/>
                      </w:rPr>
                    </w:pPr>
                    <w:r w:rsidRPr="00571D71">
                      <w:rPr>
                        <w:rFonts w:ascii="Ink Free" w:hAnsi="Ink Free"/>
                        <w:u w:val="single"/>
                      </w:rPr>
                      <w:t>Administração</w:t>
                    </w:r>
                    <w:r w:rsidRPr="00571D71">
                      <w:rPr>
                        <w:rFonts w:ascii="Ink Free" w:hAnsi="Ink Free"/>
                        <w:spacing w:val="-1"/>
                        <w:u w:val="single"/>
                      </w:rPr>
                      <w:t xml:space="preserve"> </w:t>
                    </w:r>
                    <w:r w:rsidRPr="00571D71">
                      <w:rPr>
                        <w:rFonts w:ascii="Ink Free" w:hAnsi="Ink Free"/>
                        <w:u w:val="single"/>
                      </w:rPr>
                      <w:t>Acolher e Cuidar</w:t>
                    </w:r>
                  </w:p>
                  <w:p w14:paraId="1321FD8A" w14:textId="77777777" w:rsidR="005B2AAF" w:rsidRDefault="005B2AAF"/>
                </w:txbxContent>
              </v:textbox>
              <w10:wrap type="square"/>
            </v:shape>
          </w:pict>
        </mc:Fallback>
      </mc:AlternateContent>
    </w:r>
    <w:r w:rsidR="005B2AAF">
      <w:rPr>
        <w:spacing w:val="-1"/>
      </w:rPr>
      <w:t xml:space="preserve">                                       </w:t>
    </w:r>
    <w:r w:rsidR="005B2AAF">
      <w:rPr>
        <w:spacing w:val="-54"/>
      </w:rPr>
      <w:t xml:space="preserve">                                                                                                                                                          </w:t>
    </w:r>
    <w:r w:rsidR="005B2AAF">
      <w:rPr>
        <w:spacing w:val="-54"/>
      </w:rPr>
      <w:tab/>
      <w:t xml:space="preserve">        </w:t>
    </w:r>
    <w:r w:rsidR="005B2AAF">
      <w:rPr>
        <w:rFonts w:ascii="Ink Free" w:hAnsi="Ink Free"/>
        <w:sz w:val="22"/>
        <w:szCs w:val="22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2A4"/>
    <w:multiLevelType w:val="hybridMultilevel"/>
    <w:tmpl w:val="D5EECDCC"/>
    <w:lvl w:ilvl="0" w:tplc="691E1EE0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55A8C"/>
    <w:multiLevelType w:val="hybridMultilevel"/>
    <w:tmpl w:val="DB9EEF52"/>
    <w:lvl w:ilvl="0" w:tplc="7BC22264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F1A1B"/>
    <w:multiLevelType w:val="hybridMultilevel"/>
    <w:tmpl w:val="D14040F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09"/>
    <w:rsid w:val="00011A51"/>
    <w:rsid w:val="00013D7D"/>
    <w:rsid w:val="000F3FCA"/>
    <w:rsid w:val="0013637B"/>
    <w:rsid w:val="001A6EA2"/>
    <w:rsid w:val="001D1025"/>
    <w:rsid w:val="001F4640"/>
    <w:rsid w:val="002E42C7"/>
    <w:rsid w:val="002F2DDC"/>
    <w:rsid w:val="00334442"/>
    <w:rsid w:val="003C7C63"/>
    <w:rsid w:val="003E047A"/>
    <w:rsid w:val="003E1D64"/>
    <w:rsid w:val="00417191"/>
    <w:rsid w:val="004257AB"/>
    <w:rsid w:val="004314EF"/>
    <w:rsid w:val="004566A9"/>
    <w:rsid w:val="004A4FCF"/>
    <w:rsid w:val="0051158D"/>
    <w:rsid w:val="0056003C"/>
    <w:rsid w:val="005A1E47"/>
    <w:rsid w:val="005B2AAF"/>
    <w:rsid w:val="005C572E"/>
    <w:rsid w:val="006419D9"/>
    <w:rsid w:val="00666203"/>
    <w:rsid w:val="006A4752"/>
    <w:rsid w:val="00741F01"/>
    <w:rsid w:val="00745BA3"/>
    <w:rsid w:val="007553D3"/>
    <w:rsid w:val="008327CB"/>
    <w:rsid w:val="008343B5"/>
    <w:rsid w:val="0084339A"/>
    <w:rsid w:val="008A3DD8"/>
    <w:rsid w:val="008D4318"/>
    <w:rsid w:val="008D7B99"/>
    <w:rsid w:val="00926DCC"/>
    <w:rsid w:val="0093042E"/>
    <w:rsid w:val="00965EAB"/>
    <w:rsid w:val="009A6DED"/>
    <w:rsid w:val="009B0D10"/>
    <w:rsid w:val="00A02D3F"/>
    <w:rsid w:val="00AF6ED3"/>
    <w:rsid w:val="00B04DDD"/>
    <w:rsid w:val="00B11EBF"/>
    <w:rsid w:val="00B552B6"/>
    <w:rsid w:val="00B7236D"/>
    <w:rsid w:val="00C5121C"/>
    <w:rsid w:val="00C65BB9"/>
    <w:rsid w:val="00CE711B"/>
    <w:rsid w:val="00D0617D"/>
    <w:rsid w:val="00D15B6E"/>
    <w:rsid w:val="00D44B09"/>
    <w:rsid w:val="00D74C8D"/>
    <w:rsid w:val="00DA766F"/>
    <w:rsid w:val="00DD2919"/>
    <w:rsid w:val="00DD582E"/>
    <w:rsid w:val="00DF06DC"/>
    <w:rsid w:val="00E55C85"/>
    <w:rsid w:val="00E87781"/>
    <w:rsid w:val="00EA0C26"/>
    <w:rsid w:val="00F32D69"/>
    <w:rsid w:val="00F8111D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6EF851"/>
  <w15:docId w15:val="{050B20CE-FBBF-4A58-B3A7-FBB424FE3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B09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pt-BR" w:eastAsia="pt-BR"/>
    </w:rPr>
  </w:style>
  <w:style w:type="paragraph" w:styleId="Ttulo1">
    <w:name w:val="heading 1"/>
    <w:basedOn w:val="Normal"/>
    <w:uiPriority w:val="9"/>
    <w:qFormat/>
    <w:pPr>
      <w:widowControl w:val="0"/>
      <w:autoSpaceDE w:val="0"/>
      <w:autoSpaceDN w:val="0"/>
      <w:spacing w:before="42" w:after="0" w:line="240" w:lineRule="auto"/>
      <w:ind w:left="1145" w:right="609"/>
      <w:jc w:val="center"/>
      <w:outlineLvl w:val="0"/>
    </w:pPr>
    <w:rPr>
      <w:rFonts w:ascii="Corbel" w:eastAsia="Corbel" w:hAnsi="Corbel" w:cs="Corbel"/>
      <w:b/>
      <w:bCs/>
      <w:sz w:val="28"/>
      <w:szCs w:val="28"/>
      <w:lang w:val="pt-PT"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2AAF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sz w:val="26"/>
      <w:szCs w:val="26"/>
      <w:lang w:val="pt-PT" w:eastAsia="en-US"/>
    </w:rPr>
  </w:style>
  <w:style w:type="paragraph" w:styleId="Ttulo">
    <w:name w:val="Title"/>
    <w:basedOn w:val="Normal"/>
    <w:link w:val="TtuloChar"/>
    <w:uiPriority w:val="10"/>
    <w:qFormat/>
    <w:pPr>
      <w:widowControl w:val="0"/>
      <w:autoSpaceDE w:val="0"/>
      <w:autoSpaceDN w:val="0"/>
      <w:spacing w:before="65" w:after="0" w:line="240" w:lineRule="auto"/>
      <w:ind w:left="116" w:right="23"/>
    </w:pPr>
    <w:rPr>
      <w:rFonts w:ascii="Corbel" w:eastAsia="Corbel" w:hAnsi="Corbel" w:cs="Corbel"/>
      <w:sz w:val="32"/>
      <w:szCs w:val="32"/>
      <w:lang w:val="pt-PT" w:eastAsia="en-US"/>
    </w:rPr>
  </w:style>
  <w:style w:type="paragraph" w:styleId="PargrafodaLista">
    <w:name w:val="List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table" w:styleId="Tabelacomgrade">
    <w:name w:val="Table Grid"/>
    <w:basedOn w:val="Tabelanormal"/>
    <w:uiPriority w:val="39"/>
    <w:rsid w:val="00DF0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xtocentralizado">
    <w:name w:val="tabela_texto_centralizado"/>
    <w:basedOn w:val="Normal"/>
    <w:rsid w:val="005A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A1E47"/>
    <w:rPr>
      <w:b/>
      <w:bCs/>
    </w:rPr>
  </w:style>
  <w:style w:type="paragraph" w:customStyle="1" w:styleId="textojustificado">
    <w:name w:val="texto_justificado"/>
    <w:basedOn w:val="Normal"/>
    <w:rsid w:val="002E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1158D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158D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pt-PT" w:eastAsia="en-US"/>
    </w:rPr>
  </w:style>
  <w:style w:type="character" w:customStyle="1" w:styleId="RodapChar">
    <w:name w:val="Rodapé Char"/>
    <w:basedOn w:val="Fontepargpadro"/>
    <w:link w:val="Rodap"/>
    <w:uiPriority w:val="99"/>
    <w:rsid w:val="0051158D"/>
    <w:rPr>
      <w:rFonts w:ascii="Courier New" w:eastAsia="Courier New" w:hAnsi="Courier New" w:cs="Courier New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2A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  <w:ind w:left="283"/>
    </w:pPr>
    <w:rPr>
      <w:rFonts w:ascii="Courier New" w:eastAsia="Courier New" w:hAnsi="Courier New" w:cs="Courier New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B2AAF"/>
    <w:rPr>
      <w:rFonts w:ascii="Courier New" w:eastAsia="Courier New" w:hAnsi="Courier New" w:cs="Courier New"/>
      <w:lang w:val="pt-PT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B2AAF"/>
    <w:pPr>
      <w:widowControl w:val="0"/>
      <w:autoSpaceDE w:val="0"/>
      <w:autoSpaceDN w:val="0"/>
      <w:spacing w:after="120" w:line="240" w:lineRule="auto"/>
    </w:pPr>
    <w:rPr>
      <w:rFonts w:ascii="Courier New" w:eastAsia="Courier New" w:hAnsi="Courier New" w:cs="Courier New"/>
      <w:sz w:val="16"/>
      <w:szCs w:val="16"/>
      <w:lang w:val="pt-PT"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B2AAF"/>
    <w:rPr>
      <w:rFonts w:ascii="Courier New" w:eastAsia="Courier New" w:hAnsi="Courier New" w:cs="Courier New"/>
      <w:sz w:val="16"/>
      <w:szCs w:val="16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13D7D"/>
    <w:rPr>
      <w:rFonts w:ascii="Corbel" w:eastAsia="Corbel" w:hAnsi="Corbel" w:cs="Corbel"/>
      <w:sz w:val="32"/>
      <w:szCs w:val="32"/>
      <w:lang w:val="pt-PT"/>
    </w:rPr>
  </w:style>
  <w:style w:type="character" w:styleId="Hyperlink">
    <w:name w:val="Hyperlink"/>
    <w:basedOn w:val="Fontepargpadro"/>
    <w:uiPriority w:val="99"/>
    <w:unhideWhenUsed/>
    <w:rsid w:val="00D44B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os%20Personalizados%20do%20Office\TIMBRE%20CULTURA%20PAVA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 CULTURA PAVAO</Template>
  <TotalTime>7</TotalTime>
  <Pages>2</Pages>
  <Words>262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PAPEL TIMBRADO GABINETE JANE.docx</vt:lpstr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PAPEL TIMBRADO GABINETE JANE.docx</dc:title>
  <dc:creator>User</dc:creator>
  <cp:lastModifiedBy>User</cp:lastModifiedBy>
  <cp:revision>3</cp:revision>
  <cp:lastPrinted>2023-06-07T14:11:00Z</cp:lastPrinted>
  <dcterms:created xsi:type="dcterms:W3CDTF">2023-11-06T18:03:00Z</dcterms:created>
  <dcterms:modified xsi:type="dcterms:W3CDTF">2023-11-07T17:26:00Z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2022-12-29T00:00:00Z</vt:filetime>
  </property>
</Properties>
</file>